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49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-910590</wp:posOffset>
                </wp:positionV>
                <wp:extent cx="7579360" cy="10675620"/>
                <wp:effectExtent l="1905" t="3810" r="635" b="762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10675620"/>
                          <a:chOff x="1063904" y="1048588"/>
                          <a:chExt cx="75793" cy="106756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8552" y="1053998"/>
                            <a:ext cx="66218" cy="96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 rot="10800000">
                            <a:off x="1063904" y="1134313"/>
                            <a:ext cx="75794" cy="21031"/>
                            <a:chOff x="1063904" y="1134313"/>
                            <a:chExt cx="75793" cy="21031"/>
                          </a:xfrm>
                        </wpg:grpSpPr>
                        <wps:wsp>
                          <wps:cNvPr id="16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056" y="1134313"/>
                              <a:ext cx="75642" cy="21031"/>
                            </a:xfrm>
                            <a:prstGeom prst="flowChartDocument">
                              <a:avLst/>
                            </a:prstGeom>
                            <a:solidFill>
                              <a:srgbClr val="8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3904" y="1134313"/>
                              <a:ext cx="75641" cy="16992"/>
                            </a:xfrm>
                            <a:prstGeom prst="flowChartDocument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1063904" y="1048588"/>
                            <a:ext cx="75794" cy="21031"/>
                            <a:chOff x="1063904" y="1134313"/>
                            <a:chExt cx="75793" cy="21031"/>
                          </a:xfrm>
                        </wpg:grpSpPr>
                        <wps:wsp>
                          <wps:cNvPr id="19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056" y="1134313"/>
                              <a:ext cx="75642" cy="21031"/>
                            </a:xfrm>
                            <a:prstGeom prst="flowChartDocument">
                              <a:avLst/>
                            </a:prstGeom>
                            <a:solidFill>
                              <a:srgbClr val="8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3904" y="1134313"/>
                              <a:ext cx="75641" cy="16992"/>
                            </a:xfrm>
                            <a:prstGeom prst="flowChartDocument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398FE" id="Group 13" o:spid="_x0000_s1026" style="position:absolute;margin-left:-1in;margin-top:-71.7pt;width:596.8pt;height:840.6pt;z-index:251659264" coordorigin="10639,10485" coordsize="75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">
                <v:rect id="Rectangle 13" o:spid="_x0000_s1027" style="position:absolute;left:10685;top:10539;width:662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" stroked="f" strokecolor="black [0]" strokeweight="2pt">
                  <v:shadow color="black [0]"/>
                  <v:textbox inset="2.88pt,2.88pt,2.88pt,2.88pt"/>
                </v:rect>
                <v:group id="Group 14" o:spid="_x0000_s1028" style="position:absolute;left:10639;top:11343;width:757;height:210;rotation:180" coordorigin="10639,11343" coordsize="75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">
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<v:stroke joinstyle="miter"/>
                    <v:path o:connecttype="custom" o:connectlocs="10800,0;0,10800;10800,20400;21600,10800" textboxrect="0,0,21600,17322"/>
                  </v:shapetype>
                  <v:shape id="AutoShape 15" o:spid="_x0000_s1029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" fillcolor="purple" stroked="f" strokecolor="black [0]" strokeweight="2pt">
                    <v:shadow color="black [0]"/>
                    <v:textbox inset="2.88pt,2.88pt,2.88pt,2.88pt"/>
                  </v:shape>
                  <v:shape id="AutoShape 16" o:spid="_x0000_s1030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" fillcolor="#c09" stroked="f" strokecolor="black [0]" strokeweight="2pt">
                    <v:shadow color="black [0]"/>
                    <v:textbox inset="2.88pt,2.88pt,2.88pt,2.88pt"/>
                  </v:shape>
                </v:group>
                <v:group id="Group 17" o:spid="_x0000_s1031" style="position:absolute;left:10639;top:10485;width:757;height:211" coordorigin="10639,11343" coordsize="75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AutoShape 18" o:spid="_x0000_s1032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" fillcolor="purple" stroked="f" strokecolor="black [0]" strokeweight="2pt">
                    <v:shadow color="black [0]"/>
                    <v:textbox inset="2.88pt,2.88pt,2.88pt,2.88pt"/>
                  </v:shape>
                  <v:shape id="AutoShape 19" o:spid="_x0000_s1033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" fillcolor="#c09" stroked="f" strokecolor="black [0]" strokeweight="2pt">
                    <v:shadow color="black [0]"/>
                    <v:textbox inset="2.88pt,2.88pt,2.88pt,2.88pt"/>
                  </v:shape>
                </v:group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357505</wp:posOffset>
                </wp:positionV>
                <wp:extent cx="6645275" cy="3990975"/>
                <wp:effectExtent l="0" t="0" r="317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72"/>
                                <w:szCs w:val="72"/>
                              </w:rPr>
                              <w:t>My Transition Booklet</w:t>
                            </w:r>
                          </w:p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800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</w:rPr>
                              <w:t> </w:t>
                            </w:r>
                          </w:p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>Academic Year 2020—2021</w:t>
                            </w:r>
                          </w:p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>Year 1</w:t>
                            </w:r>
                          </w:p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0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 xml:space="preserve">Teacher: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5.4pt;margin-top:28.15pt;width:523.25pt;height:314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color w:val="800080"/>
                          <w:sz w:val="72"/>
                          <w:szCs w:val="72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72"/>
                          <w:szCs w:val="72"/>
                        </w:rPr>
                        <w:t>My Transition Booklet</w:t>
                      </w:r>
                    </w:p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800080"/>
                          <w:sz w:val="20"/>
                          <w:szCs w:val="2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</w:rPr>
                        <w:t> </w:t>
                      </w:r>
                    </w:p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>Academic Year 2020—2021</w:t>
                      </w:r>
                    </w:p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>Year 1</w:t>
                      </w:r>
                    </w:p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000000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 xml:space="preserve">Teacher: </w:t>
                      </w:r>
                    </w:p>
                  </w:txbxContent>
                </v:textbox>
              </v:shape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213360</wp:posOffset>
            </wp:positionV>
            <wp:extent cx="1263015" cy="1261110"/>
            <wp:effectExtent l="0" t="0" r="0" b="0"/>
            <wp:wrapNone/>
            <wp:docPr id="11" name="Picture 11" descr="insert-logo-here-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-logo-here-r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6705600</wp:posOffset>
                </wp:positionV>
                <wp:extent cx="6296025" cy="1858645"/>
                <wp:effectExtent l="0" t="0" r="3810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>I go to _____________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25.2pt;margin-top:528pt;width:495.75pt;height:146.3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>I go to _____________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4665345</wp:posOffset>
            </wp:positionV>
            <wp:extent cx="6355715" cy="1389380"/>
            <wp:effectExtent l="0" t="0" r="6985" b="1270"/>
            <wp:wrapNone/>
            <wp:docPr id="22" name="Picture 22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-217170</wp:posOffset>
                </wp:positionV>
                <wp:extent cx="6035040" cy="143256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My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-13pt;margin-top:-17.1pt;width:475.2pt;height:112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My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898525</wp:posOffset>
            </wp:positionV>
            <wp:extent cx="4800600" cy="3200400"/>
            <wp:effectExtent l="0" t="0" r="0" b="0"/>
            <wp:wrapNone/>
            <wp:docPr id="24" name="Picture 24" descr="C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-471805</wp:posOffset>
                </wp:positionV>
                <wp:extent cx="6621780" cy="9777730"/>
                <wp:effectExtent l="0" t="0" r="0" b="444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9453" id="Rectangle 25" o:spid="_x0000_s1026" style="position:absolute;margin-left:-35.4pt;margin-top:-37.15pt;width:521.4pt;height:769.9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97BgMAAJw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7633335</wp:posOffset>
                </wp:positionV>
                <wp:extent cx="7579360" cy="2103120"/>
                <wp:effectExtent l="1905" t="3810" r="635" b="762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3DF27" id="Group 26" o:spid="_x0000_s1026" style="position:absolute;margin-left:-1in;margin-top:601.05pt;width:596.8pt;height:165.6pt;rotation:180;z-index:251663360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">
                <v:shape id="AutoShape 23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24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5520055</wp:posOffset>
            </wp:positionV>
            <wp:extent cx="2962910" cy="2869565"/>
            <wp:effectExtent l="0" t="0" r="889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875665</wp:posOffset>
            </wp:positionV>
            <wp:extent cx="6256655" cy="4110355"/>
            <wp:effectExtent l="0" t="0" r="0" b="4445"/>
            <wp:wrapNone/>
            <wp:docPr id="30" name="Picture 30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-223520</wp:posOffset>
                </wp:positionV>
                <wp:extent cx="6035040" cy="143256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September 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-13pt;margin-top:-17.6pt;width:475.2pt;height:112.8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September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-478155</wp:posOffset>
                </wp:positionV>
                <wp:extent cx="6621780" cy="9777730"/>
                <wp:effectExtent l="0" t="0" r="0" b="444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0F732" id="Rectangle 32" o:spid="_x0000_s1026" style="position:absolute;margin-left:-35.4pt;margin-top:-37.65pt;width:521.4pt;height:769.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7626985</wp:posOffset>
                </wp:positionV>
                <wp:extent cx="7579360" cy="2103120"/>
                <wp:effectExtent l="1905" t="3810" r="635" b="762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34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FE63C" id="Group 33" o:spid="_x0000_s1026" style="position:absolute;margin-left:-1in;margin-top:600.55pt;width:596.8pt;height:165.6pt;rotation:180;z-index:251670528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">
                <v:shape id="AutoShape 31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32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7633335</wp:posOffset>
                </wp:positionV>
                <wp:extent cx="7579360" cy="2103120"/>
                <wp:effectExtent l="1905" t="3810" r="635" b="762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42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A424" id="Group 41" o:spid="_x0000_s1026" style="position:absolute;margin-left:-76pt;margin-top:601.05pt;width:596.8pt;height:165.6pt;rotation:180;z-index:25167667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">
                <v:shape id="AutoShape 38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39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-471805</wp:posOffset>
                </wp:positionV>
                <wp:extent cx="6621780" cy="9777730"/>
                <wp:effectExtent l="0" t="0" r="0" b="444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9E590" id="Rectangle 40" o:spid="_x0000_s1026" style="position:absolute;margin-left:-39.4pt;margin-top:-37.15pt;width:521.4pt;height:769.9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-217170</wp:posOffset>
                </wp:positionV>
                <wp:extent cx="6035040" cy="143256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School before lockdown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-17pt;margin-top:-17.1pt;width:475.2pt;height:112.8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School before lockdown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2461895</wp:posOffset>
            </wp:positionV>
            <wp:extent cx="6205855" cy="3580130"/>
            <wp:effectExtent l="0" t="0" r="4445" b="1270"/>
            <wp:wrapNone/>
            <wp:docPr id="38" name="Picture 38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6435090</wp:posOffset>
            </wp:positionV>
            <wp:extent cx="6205855" cy="2462530"/>
            <wp:effectExtent l="0" t="0" r="4445" b="0"/>
            <wp:wrapNone/>
            <wp:docPr id="37" name="Picture 37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758190</wp:posOffset>
            </wp:positionV>
            <wp:extent cx="1394460" cy="1579245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-480060</wp:posOffset>
                </wp:positionV>
                <wp:extent cx="6621780" cy="9777730"/>
                <wp:effectExtent l="0" t="0" r="0" b="444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6C23D" id="Rectangle 45" o:spid="_x0000_s1026" style="position:absolute;margin-left:-35.4pt;margin-top:-37.8pt;width:521.4pt;height:769.9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7625080</wp:posOffset>
                </wp:positionV>
                <wp:extent cx="7579360" cy="2103120"/>
                <wp:effectExtent l="1905" t="3810" r="635" b="762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C2C6D" id="Group 46" o:spid="_x0000_s1026" style="position:absolute;margin-left:-1in;margin-top:600.4pt;width:596.8pt;height:165.6pt;rotation:180;z-index:251683840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">
                <v:shape id="AutoShape 46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47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-160020</wp:posOffset>
            </wp:positionV>
            <wp:extent cx="5996305" cy="9128760"/>
            <wp:effectExtent l="0" t="0" r="4445" b="0"/>
            <wp:wrapNone/>
            <wp:docPr id="44" name="Picture 44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7620000</wp:posOffset>
                </wp:positionV>
                <wp:extent cx="7579360" cy="2103120"/>
                <wp:effectExtent l="1905" t="3810" r="635" b="762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5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4EE8A" id="Group 52" o:spid="_x0000_s1026" style="position:absolute;margin-left:-1in;margin-top:600pt;width:596.8pt;height:165.6pt;rotation:180;z-index:25168793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">
                <v:shape id="AutoShape 51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52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-485140</wp:posOffset>
                </wp:positionV>
                <wp:extent cx="6621780" cy="9777730"/>
                <wp:effectExtent l="0" t="0" r="0" b="444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9609C" id="Rectangle 51" o:spid="_x0000_s1026" style="position:absolute;margin-left:-35.4pt;margin-top:-38.2pt;width:521.4pt;height:769.9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-179705</wp:posOffset>
            </wp:positionV>
            <wp:extent cx="6119495" cy="2541270"/>
            <wp:effectExtent l="0" t="0" r="0" b="0"/>
            <wp:wrapNone/>
            <wp:docPr id="50" name="Picture 50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2778125</wp:posOffset>
                </wp:positionV>
                <wp:extent cx="6134735" cy="6172200"/>
                <wp:effectExtent l="19050" t="17145" r="18415" b="20955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617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BC14C" id="Rounded Rectangle 49" o:spid="_x0000_s1026" style="position:absolute;margin-left:-14.4pt;margin-top:218.75pt;width:483.05pt;height:486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7618730</wp:posOffset>
                </wp:positionV>
                <wp:extent cx="7579360" cy="2103120"/>
                <wp:effectExtent l="1905" t="3810" r="635" b="762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59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D474" id="Group 58" o:spid="_x0000_s1026" style="position:absolute;margin-left:-1in;margin-top:599.9pt;width:596.8pt;height:165.6pt;rotation:180;z-index:25169305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">
                <v:shape id="AutoShape 57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58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-486410</wp:posOffset>
                </wp:positionV>
                <wp:extent cx="6621780" cy="9777730"/>
                <wp:effectExtent l="0" t="0" r="0" b="444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1E168" id="Rectangle 57" o:spid="_x0000_s1026" style="position:absolute;margin-left:-35.4pt;margin-top:-38.3pt;width:521.4pt;height:769.9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-231775</wp:posOffset>
                </wp:positionV>
                <wp:extent cx="6035040" cy="143256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Why did school close?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-13pt;margin-top:-18.25pt;width:475.2pt;height:112.8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Why did school close?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1125855</wp:posOffset>
            </wp:positionV>
            <wp:extent cx="6035040" cy="7806055"/>
            <wp:effectExtent l="0" t="0" r="3810" b="4445"/>
            <wp:wrapNone/>
            <wp:docPr id="55" name="Picture 55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7604760</wp:posOffset>
                </wp:positionV>
                <wp:extent cx="7579360" cy="2103120"/>
                <wp:effectExtent l="1905" t="3810" r="635" b="762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6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3C30A" id="Group 64" o:spid="_x0000_s1026" style="position:absolute;margin-left:-76pt;margin-top:598.8pt;width:596.8pt;height:165.6pt;rotation:180;z-index:25169817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">
                <v:shape id="AutoShape 63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" fillcolor="purple" stroked="f" strokecolor="black [0]" strokeweight="2pt">
                  <v:shadow color="black [0]"/>
                  <v:textbox inset="2.88pt,2.88pt,2.88pt,2.88pt"/>
                </v:shape>
                <v:shape id="AutoShape 64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-500380</wp:posOffset>
                </wp:positionV>
                <wp:extent cx="6621780" cy="9777730"/>
                <wp:effectExtent l="0" t="0" r="0" b="444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8ADCC" id="Rectangle 63" o:spid="_x0000_s1026" style="position:absolute;margin-left:-39.4pt;margin-top:-39.4pt;width:521.4pt;height:769.9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-245745</wp:posOffset>
                </wp:positionV>
                <wp:extent cx="6035040" cy="199644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was life like when schools were closed?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margin-left:-17pt;margin-top:-19.35pt;width:475.2pt;height:157.2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was life like when schools were closed?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1750695</wp:posOffset>
            </wp:positionV>
            <wp:extent cx="6035040" cy="7197725"/>
            <wp:effectExtent l="0" t="0" r="3810" b="3175"/>
            <wp:wrapNone/>
            <wp:docPr id="61" name="Picture 61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903605</wp:posOffset>
            </wp:positionV>
            <wp:extent cx="6035040" cy="8084185"/>
            <wp:effectExtent l="0" t="0" r="3810" b="0"/>
            <wp:wrapNone/>
            <wp:docPr id="67" name="Picture 67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-236855</wp:posOffset>
                </wp:positionV>
                <wp:extent cx="6035040" cy="188976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is changing?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margin-left:-17pt;margin-top:-18.65pt;width:475.2pt;height:148.8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is changing?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-491490</wp:posOffset>
                </wp:positionV>
                <wp:extent cx="6621780" cy="9777730"/>
                <wp:effectExtent l="0" t="0" r="0" b="444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F1EA" id="Rectangle 69" o:spid="_x0000_s1026" style="position:absolute;margin-left:-39.4pt;margin-top:-38.7pt;width:521.4pt;height:769.9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vNBwMAAJw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7613650</wp:posOffset>
                </wp:positionV>
                <wp:extent cx="7579360" cy="2103120"/>
                <wp:effectExtent l="1905" t="3810" r="635" b="762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71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101A5" id="Group 70" o:spid="_x0000_s1026" style="position:absolute;margin-left:-76pt;margin-top:599.5pt;width:596.8pt;height:165.6pt;rotation:180;z-index:25170329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">
                <v:shape id="AutoShape 69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70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7618095</wp:posOffset>
                </wp:positionV>
                <wp:extent cx="7579360" cy="2103120"/>
                <wp:effectExtent l="1905" t="3810" r="635" b="762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77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055E1" id="Group 76" o:spid="_x0000_s1026" style="position:absolute;margin-left:-76pt;margin-top:599.85pt;width:596.8pt;height:165.6pt;rotation:180;z-index:25170841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">
                <v:shape id="AutoShape 75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" fillcolor="purple" stroked="f" strokecolor="black [0]" strokeweight="2pt">
                  <v:shadow color="black [0]"/>
                  <v:textbox inset="2.88pt,2.88pt,2.88pt,2.88pt"/>
                </v:shape>
                <v:shape id="AutoShape 76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-487045</wp:posOffset>
                </wp:positionV>
                <wp:extent cx="6621780" cy="9777730"/>
                <wp:effectExtent l="0" t="0" r="0" b="444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F0BB9" id="Rectangle 75" o:spid="_x0000_s1026" style="position:absolute;margin-left:-39.4pt;margin-top:-38.35pt;width:521.4pt;height:769.9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-232410</wp:posOffset>
                </wp:positionV>
                <wp:extent cx="6035040" cy="188976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will school be like when I return in September?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margin-left:-17pt;margin-top:-18.3pt;width:475.2pt;height:148.8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will school be like when I return in September?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1517650</wp:posOffset>
            </wp:positionV>
            <wp:extent cx="6035040" cy="7493635"/>
            <wp:effectExtent l="0" t="0" r="3810" b="0"/>
            <wp:wrapNone/>
            <wp:docPr id="73" name="Picture 73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7625715</wp:posOffset>
                </wp:positionV>
                <wp:extent cx="7579360" cy="2103120"/>
                <wp:effectExtent l="1905" t="3810" r="635" b="762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83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F1B5F" id="Group 82" o:spid="_x0000_s1026" style="position:absolute;margin-left:-70pt;margin-top:600.45pt;width:596.8pt;height:165.6pt;rotation:180;z-index:25171353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">
                <v:shape id="AutoShape 81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82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-479425</wp:posOffset>
                </wp:positionV>
                <wp:extent cx="6621780" cy="9777730"/>
                <wp:effectExtent l="0" t="0" r="0" b="444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16132" id="Rectangle 81" o:spid="_x0000_s1026" style="position:absolute;margin-left:-33.4pt;margin-top:-37.75pt;width:521.4pt;height:769.9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-224790</wp:posOffset>
                </wp:positionV>
                <wp:extent cx="6035040" cy="188976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type of changes?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5" type="#_x0000_t202" style="position:absolute;margin-left:-11pt;margin-top:-17.7pt;width:475.2pt;height:148.8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type of changes?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660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987425</wp:posOffset>
            </wp:positionV>
            <wp:extent cx="5986780" cy="7966710"/>
            <wp:effectExtent l="0" t="0" r="0" b="0"/>
            <wp:wrapNone/>
            <wp:docPr id="79" name="Picture 79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7608570</wp:posOffset>
                </wp:positionV>
                <wp:extent cx="7579360" cy="2103120"/>
                <wp:effectExtent l="1905" t="3810" r="635" b="762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9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2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6326" id="Group 90" o:spid="_x0000_s1026" style="position:absolute;margin-left:-1in;margin-top:599.1pt;width:596.8pt;height:165.6pt;rotation:180;z-index:25171865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">
                <v:shape id="AutoShape 87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88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-496570</wp:posOffset>
                </wp:positionV>
                <wp:extent cx="6621780" cy="9777730"/>
                <wp:effectExtent l="0" t="0" r="0" b="444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D9F08" id="Rectangle 89" o:spid="_x0000_s1026" style="position:absolute;margin-left:-35.4pt;margin-top:-39.1pt;width:521.4pt;height:769.9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JJjBwMAAJw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-241935</wp:posOffset>
                </wp:positionV>
                <wp:extent cx="6035040" cy="188976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Who will my teacher be?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6" type="#_x0000_t202" style="position:absolute;margin-left:-13pt;margin-top:-19.05pt;width:475.2pt;height:148.8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Who will my teacher be?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970280</wp:posOffset>
            </wp:positionV>
            <wp:extent cx="6035040" cy="3017520"/>
            <wp:effectExtent l="0" t="0" r="3810" b="0"/>
            <wp:wrapNone/>
            <wp:docPr id="87" name="Picture 87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7329170</wp:posOffset>
                </wp:positionV>
                <wp:extent cx="6035040" cy="169164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>My teacher is called</w:t>
                            </w:r>
                          </w:p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color w:val="0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60"/>
                                <w:szCs w:val="60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7" type="#_x0000_t202" style="position:absolute;margin-left:-13pt;margin-top:577.1pt;width:475.2pt;height:133.2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>My teacher is called</w:t>
                      </w:r>
                    </w:p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color w:val="000000"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60"/>
                          <w:szCs w:val="6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3776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4603115</wp:posOffset>
            </wp:positionV>
            <wp:extent cx="2474595" cy="2388870"/>
            <wp:effectExtent l="0" t="0" r="190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4118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6710680</wp:posOffset>
            </wp:positionV>
            <wp:extent cx="6137275" cy="2339340"/>
            <wp:effectExtent l="0" t="0" r="0" b="3810"/>
            <wp:wrapNone/>
            <wp:docPr id="93" name="Picture 93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5751830</wp:posOffset>
                </wp:positionV>
                <wp:extent cx="1676400" cy="914400"/>
                <wp:effectExtent l="0" t="0" r="1270" b="190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Mrs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8" type="#_x0000_t202" style="position:absolute;margin-left:.2pt;margin-top:452.9pt;width:132pt;height:1in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Mrs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9136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1659255</wp:posOffset>
            </wp:positionV>
            <wp:extent cx="1432560" cy="1727835"/>
            <wp:effectExtent l="0" t="0" r="0" b="571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81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3986530</wp:posOffset>
            </wp:positionV>
            <wp:extent cx="1676400" cy="1765300"/>
            <wp:effectExtent l="0" t="0" r="0" b="63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5751830</wp:posOffset>
                </wp:positionV>
                <wp:extent cx="1676400" cy="624840"/>
                <wp:effectExtent l="0" t="0" r="127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Mrs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9" type="#_x0000_t202" style="position:absolute;margin-left:168.2pt;margin-top:452.9pt;width:132pt;height:49.2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Mrs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6064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4011930</wp:posOffset>
            </wp:positionV>
            <wp:extent cx="1546860" cy="17399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" b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5751830</wp:posOffset>
                </wp:positionV>
                <wp:extent cx="1676400" cy="624840"/>
                <wp:effectExtent l="0" t="0" r="3175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Mrs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0" type="#_x0000_t202" style="position:absolute;margin-left:318.8pt;margin-top:452.9pt;width:132pt;height:49.2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Mrs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3986530</wp:posOffset>
            </wp:positionV>
            <wp:extent cx="1539240" cy="1765300"/>
            <wp:effectExtent l="0" t="0" r="381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3387090</wp:posOffset>
                </wp:positionV>
                <wp:extent cx="1676400" cy="624840"/>
                <wp:effectExtent l="254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Mrs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1" type="#_x0000_t202" style="position:absolute;margin-left:323pt;margin-top:266.7pt;width:132pt;height:49.2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Mrs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3387090</wp:posOffset>
                </wp:positionV>
                <wp:extent cx="1676400" cy="624840"/>
                <wp:effectExtent l="0" t="0" r="3175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Miss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2" type="#_x0000_t202" style="position:absolute;margin-left:162.8pt;margin-top:266.7pt;width:132pt;height:49.2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Miss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094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1682115</wp:posOffset>
            </wp:positionV>
            <wp:extent cx="1569720" cy="1704975"/>
            <wp:effectExtent l="0" t="0" r="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992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1795780</wp:posOffset>
            </wp:positionV>
            <wp:extent cx="1386840" cy="1591945"/>
            <wp:effectExtent l="0" t="0" r="3810" b="825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" b="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3387090</wp:posOffset>
                </wp:positionV>
                <wp:extent cx="1676400" cy="624840"/>
                <wp:effectExtent l="0" t="0" r="127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Miss 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3" type="#_x0000_t202" style="position:absolute;margin-left:.2pt;margin-top:266.7pt;width:132pt;height:49.2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Miss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-230505</wp:posOffset>
                </wp:positionV>
                <wp:extent cx="6035040" cy="188976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Who are the other adults in my year group?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4" type="#_x0000_t202" style="position:absolute;margin-left:-11.8pt;margin-top:-18.15pt;width:475.2pt;height:148.8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Who are the other adults in my year group?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-485140</wp:posOffset>
                </wp:positionV>
                <wp:extent cx="6621780" cy="9777730"/>
                <wp:effectExtent l="0" t="0" r="0" b="444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811F" id="Rectangle 107" o:spid="_x0000_s1026" style="position:absolute;margin-left:-34.2pt;margin-top:-38.2pt;width:521.4pt;height:769.9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F0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7620000</wp:posOffset>
                </wp:positionV>
                <wp:extent cx="7579360" cy="2103120"/>
                <wp:effectExtent l="1905" t="3810" r="635" b="762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09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1DD0D" id="Group 108" o:spid="_x0000_s1026" style="position:absolute;margin-left:-70.8pt;margin-top:600pt;width:596.8pt;height:165.6pt;rotation:180;z-index:251725824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">
                <v:shape id="AutoShape 95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" fillcolor="purple" stroked="f" strokecolor="black [0]" strokeweight="2pt">
                  <v:shadow color="black [0]"/>
                  <v:textbox inset="2.88pt,2.88pt,2.88pt,2.88pt"/>
                </v:shape>
                <v:shape id="AutoShape 96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51424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946785</wp:posOffset>
            </wp:positionV>
            <wp:extent cx="2154555" cy="20269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040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6160770</wp:posOffset>
            </wp:positionV>
            <wp:extent cx="5882640" cy="2750820"/>
            <wp:effectExtent l="0" t="0" r="3810" b="0"/>
            <wp:wrapNone/>
            <wp:docPr id="112" name="Picture 112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5138420</wp:posOffset>
                </wp:positionV>
                <wp:extent cx="1676400" cy="624840"/>
                <wp:effectExtent l="0" t="0" r="3175" b="444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Miss Knights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5" type="#_x0000_t202" style="position:absolute;margin-left:274.6pt;margin-top:404.6pt;width:132pt;height:49.2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Miss Knights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835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3402965</wp:posOffset>
            </wp:positionV>
            <wp:extent cx="1569720" cy="170497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732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3516630</wp:posOffset>
            </wp:positionV>
            <wp:extent cx="1386840" cy="1591945"/>
            <wp:effectExtent l="0" t="0" r="3810" b="825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" b="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5138420</wp:posOffset>
                </wp:positionV>
                <wp:extent cx="1676400" cy="624840"/>
                <wp:effectExtent l="635" t="0" r="0" b="444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Miss Finney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6" type="#_x0000_t202" style="position:absolute;margin-left:25.9pt;margin-top:404.6pt;width:132pt;height:49.2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Miss Finney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-216535</wp:posOffset>
                </wp:positionV>
                <wp:extent cx="6035040" cy="1163320"/>
                <wp:effectExtent l="0" t="0" r="0" b="127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Pastoral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7" type="#_x0000_t202" style="position:absolute;margin-left:-17pt;margin-top:-17.05pt;width:475.2pt;height:91.6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Pastoral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-471170</wp:posOffset>
                </wp:positionV>
                <wp:extent cx="6621780" cy="9777730"/>
                <wp:effectExtent l="0" t="0" r="0" b="444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502CF" id="Rectangle 118" o:spid="_x0000_s1026" style="position:absolute;margin-left:-39.4pt;margin-top:-37.1pt;width:521.4pt;height:769.9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mq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7633970</wp:posOffset>
                </wp:positionV>
                <wp:extent cx="7579360" cy="2103120"/>
                <wp:effectExtent l="1905" t="3810" r="635" b="762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20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D0C69" id="Group 119" o:spid="_x0000_s1026" style="position:absolute;margin-left:-76pt;margin-top:601.1pt;width:596.8pt;height:165.6pt;rotation:180;z-index:25174323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">
                <v:shape id="AutoShape 113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114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7626985</wp:posOffset>
                </wp:positionV>
                <wp:extent cx="7579360" cy="2103120"/>
                <wp:effectExtent l="1905" t="3810" r="635" b="762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28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9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1282E" id="Group 127" o:spid="_x0000_s1026" style="position:absolute;margin-left:-76pt;margin-top:600.55pt;width:596.8pt;height:165.6pt;rotation:180;z-index:25175347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">
                <v:shape id="AutoShape 124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" fillcolor="purple" stroked="f" strokecolor="black [0]" strokeweight="2pt">
                  <v:shadow color="black [0]"/>
                  <v:textbox inset="2.88pt,2.88pt,2.88pt,2.88pt"/>
                </v:shape>
                <v:shape id="AutoShape 125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-478155</wp:posOffset>
                </wp:positionV>
                <wp:extent cx="6621780" cy="9777730"/>
                <wp:effectExtent l="0" t="0" r="0" b="444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B1138" id="Rectangle 126" o:spid="_x0000_s1026" style="position:absolute;margin-left:-39.4pt;margin-top:-37.65pt;width:521.4pt;height:769.9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39P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-223520</wp:posOffset>
                </wp:positionV>
                <wp:extent cx="6035040" cy="1889760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will I learn?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8" type="#_x0000_t202" style="position:absolute;margin-left:-17pt;margin-top:-17.6pt;width:475.2pt;height:148.8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will I learn?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654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3112135</wp:posOffset>
            </wp:positionV>
            <wp:extent cx="6017260" cy="2597150"/>
            <wp:effectExtent l="0" t="0" r="2540" b="0"/>
            <wp:wrapNone/>
            <wp:docPr id="124" name="Picture 124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7568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5957570</wp:posOffset>
            </wp:positionV>
            <wp:extent cx="6024245" cy="3000375"/>
            <wp:effectExtent l="0" t="0" r="0" b="952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8592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778510</wp:posOffset>
            </wp:positionV>
            <wp:extent cx="2466340" cy="20955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7620635</wp:posOffset>
                </wp:positionV>
                <wp:extent cx="7579360" cy="2103120"/>
                <wp:effectExtent l="1905" t="3810" r="635" b="762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37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0525" id="Group 136" o:spid="_x0000_s1026" style="position:absolute;margin-left:-1in;margin-top:600.05pt;width:596.8pt;height:165.6pt;rotation:180;z-index:251760640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">
                <v:shape id="AutoShape 132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" fillcolor="purple" stroked="f" strokecolor="black [0]" strokeweight="2pt">
                  <v:shadow color="black [0]"/>
                  <v:textbox inset="2.88pt,2.88pt,2.88pt,2.88pt"/>
                </v:shape>
                <v:shape id="AutoShape 133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-484505</wp:posOffset>
                </wp:positionV>
                <wp:extent cx="6621780" cy="9777730"/>
                <wp:effectExtent l="0" t="0" r="0" b="444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2A1D" id="Rectangle 135" o:spid="_x0000_s1026" style="position:absolute;margin-left:-35.4pt;margin-top:-38.15pt;width:521.4pt;height:769.9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W1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949960</wp:posOffset>
                </wp:positionV>
                <wp:extent cx="6134735" cy="3291840"/>
                <wp:effectExtent l="19050" t="17145" r="18415" b="15240"/>
                <wp:wrapNone/>
                <wp:docPr id="134" name="Rounded 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18704" id="Rounded Rectangle 134" o:spid="_x0000_s1026" style="position:absolute;margin-left:-14.4pt;margin-top:74.8pt;width:483.05pt;height:259.2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VW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-229870</wp:posOffset>
                </wp:positionV>
                <wp:extent cx="6035040" cy="1889760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Places I might visit in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9" type="#_x0000_t202" style="position:absolute;margin-left:-13pt;margin-top:-18.1pt;width:475.2pt;height:148.8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Places I might visit in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4228465</wp:posOffset>
                </wp:positionV>
                <wp:extent cx="1676400" cy="914400"/>
                <wp:effectExtent l="2540" t="381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sports hall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0" type="#_x0000_t202" style="position:absolute;margin-left:159.8pt;margin-top:332.95pt;width:132pt;height:1in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sports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8378825</wp:posOffset>
                </wp:positionV>
                <wp:extent cx="1676400" cy="914400"/>
                <wp:effectExtent l="2540" t="0" r="0" b="444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dinner hall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1" type="#_x0000_t202" style="position:absolute;margin-left:159.8pt;margin-top:659.75pt;width:132pt;height:1in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dinner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5015230</wp:posOffset>
                </wp:positionV>
                <wp:extent cx="6134735" cy="3291840"/>
                <wp:effectExtent l="19050" t="20955" r="18415" b="20955"/>
                <wp:wrapNone/>
                <wp:docPr id="130" name="Rounded 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FBEA9" id="Rounded Rectangle 130" o:spid="_x0000_s1026" style="position:absolute;margin-left:-14.4pt;margin-top:394.9pt;width:483.05pt;height:259.2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e/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7633970</wp:posOffset>
                </wp:positionV>
                <wp:extent cx="7579360" cy="2103120"/>
                <wp:effectExtent l="1905" t="3810" r="635" b="762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46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7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CEDB4" id="Group 145" o:spid="_x0000_s1026" style="position:absolute;margin-left:-74pt;margin-top:601.1pt;width:596.8pt;height:165.6pt;rotation:180;z-index:25176883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">
                <v:shape id="AutoShape 141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142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-471170</wp:posOffset>
                </wp:positionV>
                <wp:extent cx="6621780" cy="9777730"/>
                <wp:effectExtent l="0" t="0" r="0" b="444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FE930" id="Rectangle 144" o:spid="_x0000_s1026" style="position:absolute;margin-left:-37.4pt;margin-top:-37.1pt;width:521.4pt;height:769.9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24F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963295</wp:posOffset>
                </wp:positionV>
                <wp:extent cx="6134735" cy="3291840"/>
                <wp:effectExtent l="19050" t="17145" r="18415" b="15240"/>
                <wp:wrapNone/>
                <wp:docPr id="143" name="Rounded 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7DFBD" id="Rounded Rectangle 143" o:spid="_x0000_s1026" style="position:absolute;margin-left:-16.4pt;margin-top:75.85pt;width:483.05pt;height:259.2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0s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-216535</wp:posOffset>
                </wp:positionV>
                <wp:extent cx="6035040" cy="1889760"/>
                <wp:effectExtent l="0" t="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Places I might visit in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2" type="#_x0000_t202" style="position:absolute;margin-left:-15pt;margin-top:-17.05pt;width:475.2pt;height:148.8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Places I might visit in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4241800</wp:posOffset>
                </wp:positionV>
                <wp:extent cx="1676400" cy="914400"/>
                <wp:effectExtent l="2540" t="381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office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3" type="#_x0000_t202" style="position:absolute;margin-left:157.8pt;margin-top:334pt;width:132pt;height:1in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395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8392160</wp:posOffset>
                </wp:positionV>
                <wp:extent cx="1676400" cy="914400"/>
                <wp:effectExtent l="2540" t="0" r="0" b="444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playground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54" type="#_x0000_t202" style="position:absolute;margin-left:157.8pt;margin-top:660.8pt;width:132pt;height:1in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playground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5028565</wp:posOffset>
                </wp:positionV>
                <wp:extent cx="6134735" cy="3291840"/>
                <wp:effectExtent l="19050" t="20955" r="18415" b="20955"/>
                <wp:wrapNone/>
                <wp:docPr id="139" name="Rounded 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7CAFB" id="Rounded Rectangle 139" o:spid="_x0000_s1026" style="position:absolute;margin-left:-16.4pt;margin-top:395.95pt;width:483.05pt;height:259.2pt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ragraph">
                  <wp:posOffset>7657465</wp:posOffset>
                </wp:positionV>
                <wp:extent cx="7579360" cy="2103120"/>
                <wp:effectExtent l="1905" t="3810" r="635" b="762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55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6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BE994" id="Group 154" o:spid="_x0000_s1026" style="position:absolute;margin-left:-80pt;margin-top:602.95pt;width:596.8pt;height:165.6pt;rotation:180;z-index:251777024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">
                <v:shape id="AutoShape 150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151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-447675</wp:posOffset>
                </wp:positionV>
                <wp:extent cx="6621780" cy="9777730"/>
                <wp:effectExtent l="0" t="0" r="0" b="444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5F3E2" id="Rectangle 153" o:spid="_x0000_s1026" style="position:absolute;margin-left:-43.4pt;margin-top:-35.25pt;width:521.4pt;height:769.9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rj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986790</wp:posOffset>
                </wp:positionV>
                <wp:extent cx="6134735" cy="3291840"/>
                <wp:effectExtent l="19050" t="17145" r="18415" b="15240"/>
                <wp:wrapNone/>
                <wp:docPr id="152" name="Rounded 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AF3145" id="Rounded Rectangle 152" o:spid="_x0000_s1026" style="position:absolute;margin-left:-22.4pt;margin-top:77.7pt;width:483.05pt;height:259.2pt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h6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-193040</wp:posOffset>
                </wp:positionV>
                <wp:extent cx="6035040" cy="1889760"/>
                <wp:effectExtent l="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Places I might visit in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5" type="#_x0000_t202" style="position:absolute;margin-left:-21pt;margin-top:-15.2pt;width:475.2pt;height:148.8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Places I might visit in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4265295</wp:posOffset>
                </wp:positionV>
                <wp:extent cx="1676400" cy="914400"/>
                <wp:effectExtent l="2540" t="381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trim trail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6" type="#_x0000_t202" style="position:absolute;margin-left:151.8pt;margin-top:335.85pt;width:132pt;height:1in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trim trail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8415655</wp:posOffset>
                </wp:positionV>
                <wp:extent cx="1676400" cy="914400"/>
                <wp:effectExtent l="2540" t="0" r="0" b="444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MUGA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57" type="#_x0000_t202" style="position:absolute;margin-left:151.8pt;margin-top:662.65pt;width:132pt;height:1in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MUGA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5052060</wp:posOffset>
                </wp:positionV>
                <wp:extent cx="6134735" cy="3291840"/>
                <wp:effectExtent l="19050" t="20955" r="18415" b="20955"/>
                <wp:wrapNone/>
                <wp:docPr id="148" name="Rounded 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C2CA5" id="Rounded Rectangle 148" o:spid="_x0000_s1026" style="position:absolute;margin-left:-22.4pt;margin-top:397.8pt;width:483.05pt;height:259.2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yG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7626350</wp:posOffset>
                </wp:positionV>
                <wp:extent cx="7579360" cy="2103120"/>
                <wp:effectExtent l="1905" t="3810" r="635" b="762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64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610D5" id="Group 163" o:spid="_x0000_s1026" style="position:absolute;margin-left:-1in;margin-top:600.5pt;width:596.8pt;height:165.6pt;rotation:180;z-index:251785216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">
                <v:shape id="AutoShape 159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160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-478790</wp:posOffset>
                </wp:positionV>
                <wp:extent cx="6621780" cy="9777730"/>
                <wp:effectExtent l="0" t="0" r="0" b="4445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F49E3" id="Rectangle 162" o:spid="_x0000_s1026" style="position:absolute;margin-left:-35.4pt;margin-top:-37.7pt;width:521.4pt;height:769.9pt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or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955675</wp:posOffset>
                </wp:positionV>
                <wp:extent cx="6134735" cy="3291840"/>
                <wp:effectExtent l="19050" t="17145" r="18415" b="15240"/>
                <wp:wrapNone/>
                <wp:docPr id="161" name="Rounded 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39E02B" id="Rounded Rectangle 161" o:spid="_x0000_s1026" style="position:absolute;margin-left:-14.4pt;margin-top:75.25pt;width:483.05pt;height:259.2pt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-224155</wp:posOffset>
                </wp:positionV>
                <wp:extent cx="6035040" cy="1889760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Places I might visit in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8" type="#_x0000_t202" style="position:absolute;margin-left:-13pt;margin-top:-17.65pt;width:475.2pt;height:148.8pt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Places I might visit in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9312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4234180</wp:posOffset>
                </wp:positionV>
                <wp:extent cx="1676400" cy="914400"/>
                <wp:effectExtent l="2540" t="381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field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9" type="#_x0000_t202" style="position:absolute;margin-left:159.8pt;margin-top:333.4pt;width:132pt;height:1in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0336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8384540</wp:posOffset>
                </wp:positionV>
                <wp:extent cx="2651760" cy="914400"/>
                <wp:effectExtent l="0" t="0" r="0" b="444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pond &amp; garden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60" type="#_x0000_t202" style="position:absolute;margin-left:122.6pt;margin-top:660.2pt;width:208.8pt;height:1in;z-index:25179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pond &amp;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1360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5020945</wp:posOffset>
                </wp:positionV>
                <wp:extent cx="6134735" cy="3291840"/>
                <wp:effectExtent l="19050" t="20955" r="18415" b="20955"/>
                <wp:wrapNone/>
                <wp:docPr id="157" name="Rounded 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8D9E8" id="Rounded Rectangle 157" o:spid="_x0000_s1026" style="position:absolute;margin-left:-14.4pt;margin-top:395.35pt;width:483.05pt;height:259.2pt;z-index:251791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ZEJw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9955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5133340</wp:posOffset>
                </wp:positionV>
                <wp:extent cx="6134735" cy="3291840"/>
                <wp:effectExtent l="19050" t="20955" r="18415" b="20955"/>
                <wp:wrapNone/>
                <wp:docPr id="166" name="Rounded 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477FE" id="Rounded Rectangle 166" o:spid="_x0000_s1026" style="position:absolute;margin-left:-14.4pt;margin-top:404.2pt;width:483.05pt;height:259.2pt;z-index:25179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8528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8496935</wp:posOffset>
                </wp:positionV>
                <wp:extent cx="2651760" cy="914400"/>
                <wp:effectExtent l="0" t="0" r="0" b="444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pond &amp; garden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61" type="#_x0000_t202" style="position:absolute;margin-left:122.6pt;margin-top:669.05pt;width:208.8pt;height:1in;z-index:25179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pond &amp; 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7504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4346575</wp:posOffset>
                </wp:positionV>
                <wp:extent cx="1676400" cy="914400"/>
                <wp:effectExtent l="2540" t="381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800080"/>
                                <w:sz w:val="30"/>
                                <w:szCs w:val="30"/>
                              </w:rPr>
                              <w:t>The field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62" type="#_x0000_t202" style="position:absolute;margin-left:159.8pt;margin-top:342.25pt;width:132pt;height:1in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sz w:val="30"/>
                          <w:szCs w:val="30"/>
                        </w:rPr>
                      </w:pPr>
                      <w:r>
                        <w:rPr>
                          <w:rFonts w:ascii="OpenDyslexic" w:hAnsi="OpenDyslexic"/>
                          <w:color w:val="800080"/>
                          <w:sz w:val="30"/>
                          <w:szCs w:val="30"/>
                        </w:rPr>
                        <w:t>The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648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-111760</wp:posOffset>
                </wp:positionV>
                <wp:extent cx="6035040" cy="188976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Places I might visit in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63" type="#_x0000_t202" style="position:absolute;margin-left:-13pt;margin-top:-8.8pt;width:475.2pt;height:148.8pt;z-index:251796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Places I might visit in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1068070</wp:posOffset>
                </wp:positionV>
                <wp:extent cx="6134735" cy="3291840"/>
                <wp:effectExtent l="19050" t="17145" r="18415" b="15240"/>
                <wp:wrapNone/>
                <wp:docPr id="170" name="Rounded 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329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053BB" id="Rounded Rectangle 170" o:spid="_x0000_s1026" style="position:absolute;margin-left:-14.4pt;margin-top:84.1pt;width:483.05pt;height:259.2pt;z-index:251795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" filled="f" fillcolor="#5b9bd5" strokecolor="#c09" strokeweight="2pt">
                <v:shadow color="black [0]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-366395</wp:posOffset>
                </wp:positionV>
                <wp:extent cx="6621780" cy="9777730"/>
                <wp:effectExtent l="0" t="0" r="0" b="444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4F4E2" id="Rectangle 171" o:spid="_x0000_s1026" style="position:absolute;margin-left:-35.4pt;margin-top:-28.85pt;width:521.4pt;height:769.9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7738745</wp:posOffset>
                </wp:positionV>
                <wp:extent cx="7579360" cy="2103120"/>
                <wp:effectExtent l="1905" t="3810" r="635" b="762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73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20EEB" id="Group 172" o:spid="_x0000_s1026" style="position:absolute;margin-left:-1in;margin-top:609.35pt;width:596.8pt;height:165.6pt;rotation:180;z-index:251793408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">
                <v:shape id="AutoShape 168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" fillcolor="purple" stroked="f" strokecolor="black [0]" strokeweight="2pt">
                  <v:shadow color="black [0]"/>
                  <v:textbox inset="2.88pt,2.88pt,2.88pt,2.88pt"/>
                </v:shape>
                <v:shape id="AutoShape 169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-939800</wp:posOffset>
                </wp:positionH>
                <wp:positionV relativeFrom="paragraph">
                  <wp:posOffset>7614285</wp:posOffset>
                </wp:positionV>
                <wp:extent cx="7579360" cy="2103120"/>
                <wp:effectExtent l="1905" t="3810" r="635" b="762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182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3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E78C" id="Group 181" o:spid="_x0000_s1026" style="position:absolute;margin-left:-74pt;margin-top:599.55pt;width:596.8pt;height:165.6pt;rotation:180;z-index:251801600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">
                <v:shape id="AutoShape 177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" fillcolor="purple" stroked="f" strokecolor="black [0]" strokeweight="2pt">
                  <v:shadow color="black [0]"/>
                  <v:textbox inset="2.88pt,2.88pt,2.88pt,2.88pt"/>
                </v:shape>
                <v:shape id="AutoShape 178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-490855</wp:posOffset>
                </wp:positionV>
                <wp:extent cx="6621780" cy="9777730"/>
                <wp:effectExtent l="0" t="0" r="0" b="444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53C32" id="Rectangle 180" o:spid="_x0000_s1026" style="position:absolute;margin-left:-37.4pt;margin-top:-38.65pt;width:521.4pt;height:769.9pt;z-index:25180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0364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-236220</wp:posOffset>
                </wp:positionV>
                <wp:extent cx="6035040" cy="1889760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What will I wear?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64" type="#_x0000_t202" style="position:absolute;margin-left:-15pt;margin-top:-18.6pt;width:475.2pt;height:148.8pt;z-index:251803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What will I wear?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0467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6330315</wp:posOffset>
            </wp:positionV>
            <wp:extent cx="6017260" cy="2633980"/>
            <wp:effectExtent l="0" t="0" r="2540" b="0"/>
            <wp:wrapNone/>
            <wp:docPr id="178" name="Picture 178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0569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3930650</wp:posOffset>
            </wp:positionV>
            <wp:extent cx="2822575" cy="160337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0672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1510665</wp:posOffset>
            </wp:positionV>
            <wp:extent cx="3316605" cy="1901825"/>
            <wp:effectExtent l="0" t="0" r="0" b="317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07744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1943100</wp:posOffset>
            </wp:positionV>
            <wp:extent cx="2765425" cy="3590925"/>
            <wp:effectExtent l="0" t="0" r="0" b="952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7626985</wp:posOffset>
                </wp:positionV>
                <wp:extent cx="7579360" cy="2103120"/>
                <wp:effectExtent l="1905" t="3810" r="635" b="762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200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1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4D3A2" id="Group 199" o:spid="_x0000_s1026" style="position:absolute;margin-left:-76pt;margin-top:600.55pt;width:596.8pt;height:165.6pt;rotation:180;z-index:25180979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">
                <v:shape id="AutoShape 198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" fillcolor="purple" stroked="f" strokecolor="black [0]" strokeweight="2pt">
                  <v:shadow color="black [0]"/>
                  <v:textbox inset="2.88pt,2.88pt,2.88pt,2.88pt"/>
                </v:shape>
                <v:shape id="AutoShape 199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-478155</wp:posOffset>
                </wp:positionV>
                <wp:extent cx="6621780" cy="9777730"/>
                <wp:effectExtent l="0" t="0" r="0" b="444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C692E" id="Rectangle 198" o:spid="_x0000_s1026" style="position:absolute;margin-left:-39.4pt;margin-top:-37.65pt;width:521.4pt;height:769.9pt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5a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184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-223520</wp:posOffset>
                </wp:positionV>
                <wp:extent cx="6035040" cy="120396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Who can I talk to?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5" type="#_x0000_t202" style="position:absolute;margin-left:-17pt;margin-top:-17.6pt;width:475.2pt;height:94.8pt;z-index:25181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Who can I talk to?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1286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763270</wp:posOffset>
            </wp:positionV>
            <wp:extent cx="5852160" cy="8146415"/>
            <wp:effectExtent l="0" t="0" r="0" b="6985"/>
            <wp:wrapNone/>
            <wp:docPr id="196" name="Picture 196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81798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756920</wp:posOffset>
            </wp:positionV>
            <wp:extent cx="5852160" cy="8146415"/>
            <wp:effectExtent l="0" t="0" r="0" b="6985"/>
            <wp:wrapNone/>
            <wp:docPr id="202" name="Picture 202" descr="InPri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nPrint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-229870</wp:posOffset>
                </wp:positionV>
                <wp:extent cx="6035040" cy="1203960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622C" w:rsidRDefault="00DF622C" w:rsidP="00DF622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Dyslexic" w:hAnsi="OpenDyslex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bCs/>
                                <w:color w:val="800080"/>
                                <w:sz w:val="60"/>
                                <w:szCs w:val="60"/>
                              </w:rPr>
                              <w:t>Who can I talk to?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6" type="#_x0000_t202" style="position:absolute;margin-left:-13pt;margin-top:-18.1pt;width:475.2pt;height:94.8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DF622C" w:rsidRDefault="00DF622C" w:rsidP="00DF622C">
                      <w:pPr>
                        <w:widowControl w:val="0"/>
                        <w:spacing w:after="0"/>
                        <w:jc w:val="center"/>
                        <w:rPr>
                          <w:rFonts w:ascii="OpenDyslexic" w:hAnsi="OpenDyslex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OpenDyslexic" w:hAnsi="OpenDyslexic"/>
                          <w:b/>
                          <w:bCs/>
                          <w:color w:val="800080"/>
                          <w:sz w:val="60"/>
                          <w:szCs w:val="60"/>
                        </w:rPr>
                        <w:t>Who can I talk to?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-484505</wp:posOffset>
                </wp:positionV>
                <wp:extent cx="6621780" cy="9777730"/>
                <wp:effectExtent l="0" t="0" r="0" b="444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977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3AE11" id="Rectangle 204" o:spid="_x0000_s1026" style="position:absolute;margin-left:-35.4pt;margin-top:-38.15pt;width:521.4pt;height:769.9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7620635</wp:posOffset>
                </wp:positionV>
                <wp:extent cx="7579360" cy="2103120"/>
                <wp:effectExtent l="1905" t="3810" r="635" b="762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579360" cy="2103120"/>
                          <a:chOff x="1063904" y="1134313"/>
                          <a:chExt cx="75793" cy="21031"/>
                        </a:xfrm>
                      </wpg:grpSpPr>
                      <wps:wsp>
                        <wps:cNvPr id="206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064056" y="1134313"/>
                            <a:ext cx="75642" cy="21031"/>
                          </a:xfrm>
                          <a:prstGeom prst="flowChartDocumen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063904" y="1134313"/>
                            <a:ext cx="75641" cy="16992"/>
                          </a:xfrm>
                          <a:prstGeom prst="flowChartDocument">
                            <a:avLst/>
                          </a:pr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EEAF2" id="Group 205" o:spid="_x0000_s1026" style="position:absolute;margin-left:-1in;margin-top:600.05pt;width:596.8pt;height:165.6pt;rotation:180;z-index:251814912" coordorigin="10639,11343" coordsize="75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">
                <v:shape id="AutoShape 204" o:spid="_x0000_s1027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" fillcolor="purple" stroked="f" strokecolor="black [0]" strokeweight="2pt">
                  <v:shadow color="black [0]"/>
                  <v:textbox inset="2.88pt,2.88pt,2.88pt,2.88pt"/>
                </v:shape>
                <v:shape id="AutoShape 205" o:spid="_x0000_s1028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" fillcolor="#c09" stroked="f" strokecolor="black [0]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-1041400</wp:posOffset>
                </wp:positionV>
                <wp:extent cx="7670800" cy="11107420"/>
                <wp:effectExtent l="0" t="0" r="635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0" cy="11107420"/>
                          <a:chOff x="1063904" y="1048588"/>
                          <a:chExt cx="75793" cy="106756"/>
                        </a:xfrm>
                      </wpg:grpSpPr>
                      <wps:wsp>
                        <wps:cNvPr id="21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68552" y="1053998"/>
                            <a:ext cx="66218" cy="96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11" name="Group 211"/>
                        <wpg:cNvGrpSpPr>
                          <a:grpSpLocks/>
                        </wpg:cNvGrpSpPr>
                        <wpg:grpSpPr bwMode="auto">
                          <a:xfrm rot="10800000">
                            <a:off x="1063904" y="1134313"/>
                            <a:ext cx="75794" cy="21031"/>
                            <a:chOff x="1063904" y="1134313"/>
                            <a:chExt cx="75793" cy="21031"/>
                          </a:xfrm>
                        </wpg:grpSpPr>
                        <wps:wsp>
                          <wps:cNvPr id="212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056" y="1134313"/>
                              <a:ext cx="75642" cy="21031"/>
                            </a:xfrm>
                            <a:prstGeom prst="flowChartDocument">
                              <a:avLst/>
                            </a:prstGeom>
                            <a:solidFill>
                              <a:srgbClr val="8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3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3904" y="1134313"/>
                              <a:ext cx="75641" cy="16992"/>
                            </a:xfrm>
                            <a:prstGeom prst="flowChartDocument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>
                          <a:grpSpLocks/>
                        </wpg:cNvGrpSpPr>
                        <wpg:grpSpPr bwMode="auto">
                          <a:xfrm>
                            <a:off x="1063904" y="1048588"/>
                            <a:ext cx="75794" cy="21031"/>
                            <a:chOff x="1063904" y="1134313"/>
                            <a:chExt cx="75793" cy="21031"/>
                          </a:xfrm>
                        </wpg:grpSpPr>
                        <wps:wsp>
                          <wps:cNvPr id="215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056" y="1134313"/>
                              <a:ext cx="75642" cy="21031"/>
                            </a:xfrm>
                            <a:prstGeom prst="flowChartDocument">
                              <a:avLst/>
                            </a:prstGeom>
                            <a:solidFill>
                              <a:srgbClr val="8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6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3904" y="1134313"/>
                              <a:ext cx="75641" cy="16992"/>
                            </a:xfrm>
                            <a:prstGeom prst="flowChartDocument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7206" id="Group 209" o:spid="_x0000_s1026" style="position:absolute;margin-left:552.8pt;margin-top:-82pt;width:604pt;height:874.6pt;z-index:251820032;mso-position-horizontal:right;mso-position-horizontal-relative:page" coordorigin="10639,10485" coordsize="75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">
                <v:rect id="Rectangle 210" o:spid="_x0000_s1027" style="position:absolute;left:10685;top:10539;width:662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" stroked="f" strokecolor="black [0]" strokeweight="2pt">
                  <v:shadow color="black [0]"/>
                  <v:textbox inset="2.88pt,2.88pt,2.88pt,2.88pt"/>
                </v:rect>
                <v:group id="Group 211" o:spid="_x0000_s1028" style="position:absolute;left:10639;top:11343;width:757;height:210;rotation:180" coordorigin="10639,11343" coordsize="75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7sxAAAANw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HP4PZOOgKx/AAAA//8DAFBLAQItABQABgAIAAAAIQDb4fbL7gAAAIUBAAATAAAAAAAAAAAA&#10;AAAAAAAAAABbQ29udGVudF9UeXBlc10ueG1sUEsBAi0AFAAGAAgAAAAhAFr0LFu/AAAAFQEAAAsA&#10;AAAAAAAAAAAAAAAAHwEAAF9yZWxzLy5yZWxzUEsBAi0AFAAGAAgAAAAhAKV3buzEAAAA3AAAAA8A&#10;AAAAAAAAAAAAAAAABwIAAGRycy9kb3ducmV2LnhtbFBLBQYAAAAAAwADALcAAAD4AgAAAAA=&#10;">
                  <v:shape id="AutoShape 212" o:spid="_x0000_s1029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" fillcolor="purple" stroked="f" strokecolor="black [0]" strokeweight="2pt">
                    <v:shadow color="black [0]"/>
                    <v:textbox inset="2.88pt,2.88pt,2.88pt,2.88pt"/>
                  </v:shape>
                  <v:shape id="AutoShape 213" o:spid="_x0000_s1030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" fillcolor="#c09" stroked="f" strokecolor="black [0]" strokeweight="2pt">
                    <v:shadow color="black [0]"/>
                    <v:textbox inset="2.88pt,2.88pt,2.88pt,2.88pt"/>
                  </v:shape>
                </v:group>
                <v:group id="Group 214" o:spid="_x0000_s1031" style="position:absolute;left:10639;top:10485;width:757;height:211" coordorigin="10639,11343" coordsize="75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AutoShape 215" o:spid="_x0000_s1032" type="#_x0000_t114" style="position:absolute;left:10640;top:11343;width:75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" fillcolor="purple" stroked="f" strokecolor="black [0]" strokeweight="2pt">
                    <v:shadow color="black [0]"/>
                    <v:textbox inset="2.88pt,2.88pt,2.88pt,2.88pt"/>
                  </v:shape>
                  <v:shape id="AutoShape 216" o:spid="_x0000_s1033" type="#_x0000_t114" style="position:absolute;left:10639;top:11343;width:7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" fillcolor="#c09" stroked="f" strokecolor="black [0]" strokeweight="2pt">
                    <v:shadow color="black [0]"/>
                    <v:textbox inset="2.88pt,2.88pt,2.88pt,2.88pt"/>
                  </v:shape>
                </v:group>
                <w10:wrap anchorx="page"/>
              </v:group>
            </w:pict>
          </mc:Fallback>
        </mc:AlternateContent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>
      <w:bookmarkStart w:id="0" w:name="_GoBack"/>
      <w:bookmarkEnd w:id="0"/>
    </w:p>
    <w:p w:rsidR="00DF622C" w:rsidRDefault="00DF622C"/>
    <w:p w:rsidR="00DF622C" w:rsidRDefault="00DF622C"/>
    <w:p w:rsidR="00DF622C" w:rsidRDefault="00DF622C"/>
    <w:p w:rsidR="00DF622C" w:rsidRDefault="00DF622C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105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144780</wp:posOffset>
            </wp:positionV>
            <wp:extent cx="1263015" cy="1261110"/>
            <wp:effectExtent l="0" t="0" r="0" b="0"/>
            <wp:wrapNone/>
            <wp:docPr id="208" name="Picture 208" descr="insert-logo-here-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nsert-logo-here-r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p w:rsidR="00DF622C" w:rsidRDefault="00DF622C"/>
    <w:sectPr w:rsidR="00DF6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2C"/>
    <w:rsid w:val="006D7A49"/>
    <w:rsid w:val="00DF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2"/>
    <o:shapelayout v:ext="edit">
      <o:idmap v:ext="edit" data="1"/>
    </o:shapelayout>
  </w:shapeDefaults>
  <w:decimalSymbol w:val="."/>
  <w:listSeparator w:val=","/>
  <w14:docId w14:val="1CA2EC04"/>
  <w15:chartTrackingRefBased/>
  <w15:docId w15:val="{6A0529C1-3861-4C8E-8469-3E8618EC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E28B66F6</Template>
  <TotalTime>9</TotalTime>
  <Pages>24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Laband</dc:creator>
  <cp:keywords/>
  <dc:description/>
  <cp:lastModifiedBy>Miss Laband</cp:lastModifiedBy>
  <cp:revision>1</cp:revision>
  <dcterms:created xsi:type="dcterms:W3CDTF">2020-07-19T10:07:00Z</dcterms:created>
  <dcterms:modified xsi:type="dcterms:W3CDTF">2020-07-19T10:16:00Z</dcterms:modified>
</cp:coreProperties>
</file>