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08" w:rsidRDefault="00825508" w:rsidP="004206E2">
      <w:pPr>
        <w:jc w:val="center"/>
        <w:rPr>
          <w:rFonts w:ascii="Century Gothic" w:hAnsi="Century Gothic"/>
          <w:sz w:val="144"/>
          <w:szCs w:val="144"/>
        </w:rPr>
      </w:pPr>
      <w:bookmarkStart w:id="0" w:name="_GoBack"/>
      <w:bookmarkEnd w:id="0"/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96480" behindDoc="0" locked="0" layoutInCell="1" allowOverlap="1" wp14:anchorId="3D816246" wp14:editId="27A3E4E8">
            <wp:simplePos x="0" y="0"/>
            <wp:positionH relativeFrom="column">
              <wp:posOffset>2141621</wp:posOffset>
            </wp:positionH>
            <wp:positionV relativeFrom="paragraph">
              <wp:posOffset>-288257</wp:posOffset>
            </wp:positionV>
            <wp:extent cx="1900989" cy="1900989"/>
            <wp:effectExtent l="0" t="0" r="4445" b="4445"/>
            <wp:wrapNone/>
            <wp:docPr id="300" name="Picture 300" descr="https://encrypted-tbn1.gstatic.com/images?q=tbn:ANd9GcSgW2EQhUyyfGbCOge-v5EeIGXrPyy8HjjqfhuK9HRqOQ11Q_hZ8M74isRP6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gW2EQhUyyfGbCOge-v5EeIGXrPyy8HjjqfhuK9HRqOQ11Q_hZ8M74isRP6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89" cy="19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37F" w:rsidRDefault="0016737F" w:rsidP="004206E2">
      <w:pPr>
        <w:jc w:val="center"/>
        <w:rPr>
          <w:rFonts w:ascii="Century Gothic" w:hAnsi="Century Gothic"/>
          <w:sz w:val="144"/>
          <w:szCs w:val="144"/>
        </w:rPr>
      </w:pPr>
      <w:r w:rsidRPr="004206E2">
        <w:rPr>
          <w:rFonts w:ascii="Century Gothic" w:hAnsi="Century Gothic"/>
          <w:sz w:val="144"/>
          <w:szCs w:val="144"/>
        </w:rPr>
        <w:t>I’m moving</w:t>
      </w:r>
      <w:r w:rsidR="001A7D40">
        <w:rPr>
          <w:rFonts w:ascii="Century Gothic" w:hAnsi="Century Gothic"/>
          <w:sz w:val="144"/>
          <w:szCs w:val="144"/>
        </w:rPr>
        <w:t xml:space="preserve"> to a new</w:t>
      </w:r>
      <w:r w:rsidRPr="004206E2">
        <w:rPr>
          <w:rFonts w:ascii="Century Gothic" w:hAnsi="Century Gothic"/>
          <w:sz w:val="144"/>
          <w:szCs w:val="144"/>
        </w:rPr>
        <w:t xml:space="preserve"> school!!!</w:t>
      </w:r>
      <w:r w:rsidR="00336484" w:rsidRPr="00336484">
        <w:rPr>
          <w:rFonts w:ascii="Arial" w:hAnsi="Arial" w:cs="Arial"/>
          <w:sz w:val="20"/>
          <w:szCs w:val="20"/>
        </w:rPr>
        <w:t xml:space="preserve"> </w:t>
      </w:r>
    </w:p>
    <w:p w:rsidR="0016737F" w:rsidRDefault="000E0274" w:rsidP="004206E2">
      <w:pPr>
        <w:jc w:val="center"/>
        <w:rPr>
          <w:rFonts w:ascii="Century Gothic" w:hAnsi="Century Gothic"/>
          <w:sz w:val="144"/>
          <w:szCs w:val="1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800576" behindDoc="0" locked="0" layoutInCell="1" allowOverlap="1" wp14:anchorId="57E35E97" wp14:editId="48B0B0F4">
            <wp:simplePos x="0" y="0"/>
            <wp:positionH relativeFrom="column">
              <wp:posOffset>2077526</wp:posOffset>
            </wp:positionH>
            <wp:positionV relativeFrom="paragraph">
              <wp:posOffset>313763</wp:posOffset>
            </wp:positionV>
            <wp:extent cx="1876486" cy="1235937"/>
            <wp:effectExtent l="133350" t="228600" r="104775" b="231140"/>
            <wp:wrapNone/>
            <wp:docPr id="317" name="Picture 317" descr="https://encrypted-tbn2.gstatic.com/images?q=tbn:ANd9GcRDMt24VTfgJmns6Xflm1If0lII4Srt28GCuoLL3rzlZ4F2ZLIiC7gkpS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DMt24VTfgJmns6Xflm1If0lII4Srt28GCuoLL3rzlZ4F2ZLIiC7gkpS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3170">
                      <a:off x="0" y="0"/>
                      <a:ext cx="1876486" cy="12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37F" w:rsidRDefault="0016737F" w:rsidP="004206E2">
      <w:pPr>
        <w:rPr>
          <w:rFonts w:ascii="Century Gothic" w:hAnsi="Century Gothic"/>
          <w:sz w:val="144"/>
          <w:szCs w:val="144"/>
        </w:rPr>
      </w:pPr>
    </w:p>
    <w:p w:rsidR="00825508" w:rsidRDefault="00825508" w:rsidP="004206E2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Name ___________________________________________</w:t>
      </w:r>
    </w:p>
    <w:p w:rsidR="008930B0" w:rsidRDefault="0016737F" w:rsidP="004206E2">
      <w:pPr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lastRenderedPageBreak/>
        <w:t xml:space="preserve">This is my book about moving to </w:t>
      </w:r>
    </w:p>
    <w:p w:rsidR="0016737F" w:rsidRPr="008930B0" w:rsidRDefault="0016737F" w:rsidP="004206E2">
      <w:pPr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t>my next school</w:t>
      </w:r>
    </w:p>
    <w:p w:rsidR="00A46787" w:rsidRDefault="00A46787" w:rsidP="004206E2">
      <w:pPr>
        <w:jc w:val="center"/>
        <w:rPr>
          <w:rFonts w:ascii="Century Gothic" w:hAnsi="Century Gothic"/>
          <w:sz w:val="48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98BA5" wp14:editId="184F09DE">
                <wp:simplePos x="0" y="0"/>
                <wp:positionH relativeFrom="column">
                  <wp:posOffset>1106805</wp:posOffset>
                </wp:positionH>
                <wp:positionV relativeFrom="paragraph">
                  <wp:posOffset>474980</wp:posOffset>
                </wp:positionV>
                <wp:extent cx="3103880" cy="2021306"/>
                <wp:effectExtent l="0" t="0" r="20320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02130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787" w:rsidRDefault="00A46787"/>
                          <w:p w:rsidR="00A46787" w:rsidRDefault="00A46787"/>
                          <w:p w:rsidR="00A46787" w:rsidRDefault="00A46787"/>
                          <w:p w:rsidR="00A46787" w:rsidRDefault="00A46787"/>
                          <w:p w:rsidR="007B12F9" w:rsidRDefault="007B12F9" w:rsidP="00A46787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A46787" w:rsidRPr="007B12F9" w:rsidRDefault="008335F1" w:rsidP="00A46787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B12F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My school b</w:t>
                            </w:r>
                            <w:r w:rsidR="00A46787" w:rsidRPr="007B12F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98B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15pt;margin-top:37.4pt;width:244.4pt;height:1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" fillcolor="white [3201]" strokecolor="black [3200]" strokeweight="2pt">
                <v:textbox>
                  <w:txbxContent>
                    <w:p w:rsidR="00A46787" w:rsidRDefault="00A46787"/>
                    <w:p w:rsidR="00A46787" w:rsidRDefault="00A46787"/>
                    <w:p w:rsidR="00A46787" w:rsidRDefault="00A46787"/>
                    <w:p w:rsidR="00A46787" w:rsidRDefault="00A46787"/>
                    <w:p w:rsidR="007B12F9" w:rsidRDefault="007B12F9" w:rsidP="00A46787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A46787" w:rsidRPr="007B12F9" w:rsidRDefault="008335F1" w:rsidP="00A46787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B12F9">
                        <w:rPr>
                          <w:rFonts w:ascii="Century Gothic" w:hAnsi="Century Gothic"/>
                          <w:sz w:val="24"/>
                          <w:szCs w:val="24"/>
                        </w:rPr>
                        <w:t>My school b</w:t>
                      </w:r>
                      <w:r w:rsidR="00A46787" w:rsidRPr="007B12F9">
                        <w:rPr>
                          <w:rFonts w:ascii="Century Gothic" w:hAnsi="Century Gothic"/>
                          <w:sz w:val="24"/>
                          <w:szCs w:val="24"/>
                        </w:rPr>
                        <w:t>adge</w:t>
                      </w:r>
                    </w:p>
                  </w:txbxContent>
                </v:textbox>
              </v:shape>
            </w:pict>
          </mc:Fallback>
        </mc:AlternateContent>
      </w:r>
    </w:p>
    <w:p w:rsidR="0016737F" w:rsidRDefault="0016737F" w:rsidP="004206E2">
      <w:pPr>
        <w:jc w:val="center"/>
        <w:rPr>
          <w:rFonts w:ascii="Century Gothic" w:hAnsi="Century Gothic"/>
          <w:sz w:val="32"/>
          <w:szCs w:val="32"/>
        </w:rPr>
      </w:pPr>
    </w:p>
    <w:p w:rsidR="0016737F" w:rsidRDefault="0016737F" w:rsidP="004206E2">
      <w:pPr>
        <w:jc w:val="center"/>
        <w:rPr>
          <w:rFonts w:ascii="Century Gothic" w:hAnsi="Century Gothic"/>
          <w:sz w:val="48"/>
          <w:szCs w:val="48"/>
        </w:rPr>
      </w:pPr>
    </w:p>
    <w:p w:rsidR="0016737F" w:rsidRDefault="0016737F" w:rsidP="00382EC0">
      <w:pPr>
        <w:rPr>
          <w:rFonts w:ascii="Century Gothic" w:hAnsi="Century Gothic"/>
          <w:sz w:val="48"/>
          <w:szCs w:val="48"/>
        </w:rPr>
      </w:pPr>
    </w:p>
    <w:p w:rsidR="00A46787" w:rsidRDefault="00A46787" w:rsidP="00382EC0">
      <w:pPr>
        <w:rPr>
          <w:rFonts w:ascii="Century Gothic" w:hAnsi="Century Gothic"/>
          <w:sz w:val="48"/>
          <w:szCs w:val="48"/>
        </w:rPr>
      </w:pPr>
    </w:p>
    <w:p w:rsidR="0016737F" w:rsidRDefault="0016737F" w:rsidP="00382EC0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I am at _________________ primary school now. </w:t>
      </w:r>
    </w:p>
    <w:p w:rsidR="0016737F" w:rsidRDefault="0016737F" w:rsidP="004206E2">
      <w:pPr>
        <w:jc w:val="center"/>
        <w:rPr>
          <w:rFonts w:ascii="Century Gothic" w:hAnsi="Century Gothic"/>
          <w:sz w:val="48"/>
          <w:szCs w:val="48"/>
        </w:rPr>
      </w:pPr>
    </w:p>
    <w:p w:rsidR="0016737F" w:rsidRDefault="008930B0" w:rsidP="004206E2">
      <w:pPr>
        <w:jc w:val="center"/>
        <w:rPr>
          <w:rFonts w:ascii="Century Gothic" w:hAnsi="Century Gothic"/>
          <w:sz w:val="48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B481A" wp14:editId="3029BDED">
                <wp:simplePos x="0" y="0"/>
                <wp:positionH relativeFrom="column">
                  <wp:posOffset>1130935</wp:posOffset>
                </wp:positionH>
                <wp:positionV relativeFrom="paragraph">
                  <wp:posOffset>29210</wp:posOffset>
                </wp:positionV>
                <wp:extent cx="3103880" cy="2021205"/>
                <wp:effectExtent l="0" t="0" r="20320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0212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5F1" w:rsidRDefault="008335F1" w:rsidP="008335F1"/>
                          <w:p w:rsidR="008335F1" w:rsidRDefault="008335F1" w:rsidP="008335F1"/>
                          <w:p w:rsidR="008335F1" w:rsidRDefault="008335F1" w:rsidP="008335F1"/>
                          <w:p w:rsidR="008335F1" w:rsidRDefault="008335F1" w:rsidP="008335F1"/>
                          <w:p w:rsidR="007B12F9" w:rsidRDefault="007B12F9" w:rsidP="008335F1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8335F1" w:rsidRPr="007B12F9" w:rsidRDefault="008335F1" w:rsidP="008335F1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B12F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My new school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481A" id="_x0000_s1027" type="#_x0000_t202" style="position:absolute;left:0;text-align:left;margin-left:89.05pt;margin-top:2.3pt;width:244.4pt;height:15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" fillcolor="white [3201]" strokecolor="black [3200]" strokeweight="2pt">
                <v:textbox>
                  <w:txbxContent>
                    <w:p w:rsidR="008335F1" w:rsidRDefault="008335F1" w:rsidP="008335F1"/>
                    <w:p w:rsidR="008335F1" w:rsidRDefault="008335F1" w:rsidP="008335F1"/>
                    <w:p w:rsidR="008335F1" w:rsidRDefault="008335F1" w:rsidP="008335F1"/>
                    <w:p w:rsidR="008335F1" w:rsidRDefault="008335F1" w:rsidP="008335F1"/>
                    <w:p w:rsidR="007B12F9" w:rsidRDefault="007B12F9" w:rsidP="008335F1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8335F1" w:rsidRPr="007B12F9" w:rsidRDefault="008335F1" w:rsidP="008335F1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B12F9">
                        <w:rPr>
                          <w:rFonts w:ascii="Century Gothic" w:hAnsi="Century Gothic"/>
                          <w:sz w:val="24"/>
                          <w:szCs w:val="24"/>
                        </w:rPr>
                        <w:t>My new school logo</w:t>
                      </w:r>
                    </w:p>
                  </w:txbxContent>
                </v:textbox>
              </v:shape>
            </w:pict>
          </mc:Fallback>
        </mc:AlternateContent>
      </w:r>
    </w:p>
    <w:p w:rsidR="00A97378" w:rsidRDefault="00A97378" w:rsidP="004206E2">
      <w:pPr>
        <w:jc w:val="center"/>
        <w:rPr>
          <w:rFonts w:ascii="Century Gothic" w:hAnsi="Century Gothic"/>
          <w:sz w:val="48"/>
          <w:szCs w:val="48"/>
        </w:rPr>
      </w:pPr>
    </w:p>
    <w:p w:rsidR="00A97378" w:rsidRDefault="00A97378" w:rsidP="004206E2">
      <w:pPr>
        <w:jc w:val="center"/>
        <w:rPr>
          <w:rFonts w:ascii="Century Gothic" w:hAnsi="Century Gothic"/>
          <w:sz w:val="48"/>
          <w:szCs w:val="48"/>
        </w:rPr>
      </w:pPr>
    </w:p>
    <w:p w:rsidR="008930B0" w:rsidRDefault="008930B0" w:rsidP="006E7A2E">
      <w:pPr>
        <w:rPr>
          <w:rFonts w:ascii="Century Gothic" w:hAnsi="Century Gothic"/>
          <w:sz w:val="48"/>
          <w:szCs w:val="48"/>
        </w:rPr>
      </w:pPr>
    </w:p>
    <w:p w:rsidR="008930B0" w:rsidRPr="008930B0" w:rsidRDefault="0016737F" w:rsidP="008930B0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In September I am going to ___________________________ school.</w:t>
      </w:r>
    </w:p>
    <w:p w:rsidR="00241AAF" w:rsidRPr="008930B0" w:rsidRDefault="001A7D40" w:rsidP="00382EC0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lastRenderedPageBreak/>
        <w:t>Three</w:t>
      </w:r>
      <w:r w:rsidR="0016737F" w:rsidRPr="008930B0">
        <w:rPr>
          <w:rFonts w:ascii="Century Gothic" w:hAnsi="Century Gothic"/>
          <w:sz w:val="44"/>
          <w:szCs w:val="48"/>
        </w:rPr>
        <w:t xml:space="preserve"> of my best memories of</w:t>
      </w:r>
    </w:p>
    <w:p w:rsidR="008930B0" w:rsidRPr="008930B0" w:rsidRDefault="0016737F" w:rsidP="007F5B29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t xml:space="preserve"> primary school</w:t>
      </w:r>
    </w:p>
    <w:p w:rsidR="00067B50" w:rsidRPr="00067B50" w:rsidRDefault="00067B50" w:rsidP="00067B50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  <w:r w:rsidRPr="00067B50">
        <w:rPr>
          <w:rFonts w:ascii="Century Gothic" w:hAnsi="Century Gothic"/>
          <w:sz w:val="36"/>
          <w:szCs w:val="36"/>
        </w:rPr>
        <w:t>Here are some suggestions …</w:t>
      </w:r>
      <w:r>
        <w:rPr>
          <w:rFonts w:ascii="Century Gothic" w:hAnsi="Century Gothic"/>
          <w:sz w:val="36"/>
          <w:szCs w:val="36"/>
        </w:rPr>
        <w:tab/>
        <w:t xml:space="preserve"> </w:t>
      </w:r>
    </w:p>
    <w:p w:rsidR="00067B50" w:rsidRDefault="00067B50" w:rsidP="000D6F31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  <w:r w:rsidRPr="00067B50">
        <w:rPr>
          <w:rFonts w:ascii="Century Gothic" w:hAnsi="Century Gothic"/>
          <w:sz w:val="36"/>
          <w:szCs w:val="36"/>
        </w:rPr>
        <w:t xml:space="preserve">My </w:t>
      </w:r>
      <w:r>
        <w:rPr>
          <w:rFonts w:ascii="Century Gothic" w:hAnsi="Century Gothic"/>
          <w:sz w:val="36"/>
          <w:szCs w:val="36"/>
        </w:rPr>
        <w:t>friends</w:t>
      </w:r>
      <w:r w:rsidR="000D6F31">
        <w:rPr>
          <w:rFonts w:ascii="Century Gothic" w:hAnsi="Century Gothic"/>
          <w:sz w:val="36"/>
          <w:szCs w:val="36"/>
        </w:rPr>
        <w:t xml:space="preserve">            </w:t>
      </w:r>
      <w:r>
        <w:rPr>
          <w:rFonts w:ascii="Century Gothic" w:hAnsi="Century Gothic"/>
          <w:sz w:val="36"/>
          <w:szCs w:val="36"/>
        </w:rPr>
        <w:t>S</w:t>
      </w:r>
      <w:r w:rsidRPr="00067B50">
        <w:rPr>
          <w:rFonts w:ascii="Century Gothic" w:hAnsi="Century Gothic"/>
          <w:sz w:val="36"/>
          <w:szCs w:val="36"/>
        </w:rPr>
        <w:t>chool trips</w:t>
      </w:r>
      <w:r w:rsidR="000D6F31">
        <w:rPr>
          <w:rFonts w:ascii="Century Gothic" w:hAnsi="Century Gothic"/>
          <w:sz w:val="36"/>
          <w:szCs w:val="36"/>
        </w:rPr>
        <w:t xml:space="preserve">        </w:t>
      </w:r>
      <w:r w:rsidR="000D6F31">
        <w:rPr>
          <w:rFonts w:ascii="Century Gothic" w:hAnsi="Century Gothic"/>
          <w:sz w:val="36"/>
          <w:szCs w:val="36"/>
        </w:rPr>
        <w:tab/>
        <w:t xml:space="preserve">Funny memories </w:t>
      </w:r>
    </w:p>
    <w:p w:rsidR="00067B50" w:rsidRPr="00067B50" w:rsidRDefault="00067B50" w:rsidP="000D6F31">
      <w:pPr>
        <w:tabs>
          <w:tab w:val="left" w:pos="3645"/>
        </w:tabs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Favourite teacher </w:t>
      </w:r>
      <w:r>
        <w:rPr>
          <w:rFonts w:ascii="Century Gothic" w:hAnsi="Century Gothic"/>
          <w:sz w:val="36"/>
          <w:szCs w:val="36"/>
        </w:rPr>
        <w:tab/>
        <w:t>Favourite subject/topic</w:t>
      </w:r>
    </w:p>
    <w:p w:rsidR="0016737F" w:rsidRDefault="006E7A2E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20AE3E" wp14:editId="5AC939B1">
                <wp:simplePos x="0" y="0"/>
                <wp:positionH relativeFrom="column">
                  <wp:posOffset>3991610</wp:posOffset>
                </wp:positionH>
                <wp:positionV relativeFrom="paragraph">
                  <wp:posOffset>364490</wp:posOffset>
                </wp:positionV>
                <wp:extent cx="2114550" cy="2478405"/>
                <wp:effectExtent l="38100" t="19050" r="38100" b="2076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653495" flipH="1" flipV="1">
                          <a:off x="0" y="0"/>
                          <a:ext cx="2114550" cy="2478405"/>
                          <a:chOff x="0" y="0"/>
                          <a:chExt cx="2114796" cy="2478914"/>
                        </a:xfrm>
                      </wpg:grpSpPr>
                      <wps:wsp>
                        <wps:cNvPr id="22" name="Oval 22"/>
                        <wps:cNvSpPr/>
                        <wps:spPr>
                          <a:xfrm rot="20595257">
                            <a:off x="0" y="0"/>
                            <a:ext cx="2114796" cy="2478914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rapezoid 23"/>
                        <wps:cNvSpPr/>
                        <wps:spPr>
                          <a:xfrm rot="19787854">
                            <a:off x="1545021" y="2254469"/>
                            <a:ext cx="396012" cy="223279"/>
                          </a:xfrm>
                          <a:prstGeom prst="trapezoid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D0415" id="Group 21" o:spid="_x0000_s1026" style="position:absolute;margin-left:314.3pt;margin-top:28.7pt;width:166.5pt;height:195.15pt;rotation:-9771969fd;flip:x y;z-index:251678720" coordsize="21147,24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">
                <v:oval id="Oval 22" o:spid="_x0000_s1027" style="position:absolute;width:21147;height:24789;rotation:-10974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eeMAA&#10;AADbAAAADwAAAGRycy9kb3ducmV2LnhtbESPQYvCMBSE7wv7H8Jb8LZNLShSTYssCl51redH80yL&#10;zUu3iVr/vREWPA4z8w2zKkfbiRsNvnWsYJqkIIhrp1s2Co6/2+8FCB+QNXaOScGDPJTF58cKc+3u&#10;vKfbIRgRIexzVNCE0OdS+rohiz5xPXH0zm6wGKIcjNQD3iPcdjJL07m02HJcaLCnn4bqy+FqFZh1&#10;NZuyPF50mFe9qU5/o9ygUpOvcb0EEWgM7/B/e6cVZBm8vsQf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KeeMAAAADbAAAADwAAAAAAAAAAAAAAAACYAgAAZHJzL2Rvd25y&#10;ZXYueG1sUEsFBgAAAAAEAAQA9QAAAIUDAAAAAA==&#10;" fillcolor="white [3201]" strokecolor="#7030a0" strokeweight="2pt"/>
                <v:shape id="Trapezoid 23" o:spid="_x0000_s1028" style="position:absolute;left:15450;top:22544;width:3960;height:2233;rotation:-1979347fd;visibility:visible;mso-wrap-style:square;v-text-anchor:middle" coordsize="396012,22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DWcUA&#10;AADbAAAADwAAAGRycy9kb3ducmV2LnhtbESPQWsCMRSE7wX/Q3iF3jTbrYisRlFBKL1IbSn09nbz&#10;3CxuXpYk6uqvbwShx2FmvmHmy9624kw+NI4VvI4yEMSV0w3XCr6/tsMpiBCRNbaOScGVAiwXg6c5&#10;Ftpd+JPO+1iLBOFQoAITY1dIGSpDFsPIdcTJOzhvMSbpa6k9XhLctjLPsom02HBaMNjRxlB13J+s&#10;gjAdl379szp87K7lblvlnSlvv0q9PPerGYhIffwPP9rvWkH+B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cNZxQAAANsAAAAPAAAAAAAAAAAAAAAAAJgCAABkcnMv&#10;ZG93bnJldi54bWxQSwUGAAAAAAQABAD1AAAAigMAAAAA&#10;" path="m,223279l55820,,340192,r55820,223279l,223279xe" fillcolor="white [3201]" strokecolor="#7030a0" strokeweight="2pt">
                  <v:path arrowok="t" o:connecttype="custom" o:connectlocs="0,223279;55820,0;340192,0;396012,223279;0,223279" o:connectangles="0,0,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4B72BD7" wp14:editId="3219D091">
                <wp:simplePos x="0" y="0"/>
                <wp:positionH relativeFrom="column">
                  <wp:posOffset>1638339</wp:posOffset>
                </wp:positionH>
                <wp:positionV relativeFrom="paragraph">
                  <wp:posOffset>55131</wp:posOffset>
                </wp:positionV>
                <wp:extent cx="2114550" cy="2478405"/>
                <wp:effectExtent l="19050" t="19050" r="19050" b="2266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09101">
                          <a:off x="0" y="0"/>
                          <a:ext cx="2114550" cy="2478405"/>
                          <a:chOff x="0" y="0"/>
                          <a:chExt cx="2114796" cy="2478914"/>
                        </a:xfrm>
                      </wpg:grpSpPr>
                      <wps:wsp>
                        <wps:cNvPr id="19" name="Oval 19"/>
                        <wps:cNvSpPr/>
                        <wps:spPr>
                          <a:xfrm rot="20595257">
                            <a:off x="0" y="0"/>
                            <a:ext cx="2114796" cy="2478914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rapezoid 20"/>
                        <wps:cNvSpPr/>
                        <wps:spPr>
                          <a:xfrm rot="19787854">
                            <a:off x="1545021" y="2254469"/>
                            <a:ext cx="396012" cy="223279"/>
                          </a:xfrm>
                          <a:prstGeom prst="trapezoid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04006" id="Group 18" o:spid="_x0000_s1026" style="position:absolute;margin-left:129pt;margin-top:4.35pt;width:166.5pt;height:195.15pt;rotation:1757567fd;z-index:251676672" coordsize="21147,24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">
                <v:oval id="Oval 19" o:spid="_x0000_s1027" style="position:absolute;width:21147;height:24789;rotation:-10974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TycIA&#10;AADbAAAADwAAAGRycy9kb3ducmV2LnhtbERPzWrCQBC+F/oOyxS8NZsq2DS6Ca0QtXgy9QHG7DQJ&#10;zc6G7DbGt3eFQm/z8f3OOp9MJ0YaXGtZwUsUgyCurG65VnD6Kp4TEM4ja+wsk4IrOcizx4c1ptpe&#10;+Ehj6WsRQtilqKDxvk+ldFVDBl1ke+LAfdvBoA9wqKUe8BLCTSfncbyUBlsODQ32tGmo+il/jYLk&#10;/LEbd+bz1chDWchiMz8li61Ss6fpfQXC0+T/xX/uvQ7z3+D+Szh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VPJwgAAANsAAAAPAAAAAAAAAAAAAAAAAJgCAABkcnMvZG93&#10;bnJldi54bWxQSwUGAAAAAAQABAD1AAAAhwMAAAAA&#10;" fillcolor="white [3201]" strokecolor="red" strokeweight="2pt"/>
                <v:shape id="Trapezoid 20" o:spid="_x0000_s1028" style="position:absolute;left:15450;top:22544;width:3960;height:2233;rotation:-1979347fd;visibility:visible;mso-wrap-style:square;v-text-anchor:middle" coordsize="396012,22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MiMAA&#10;AADbAAAADwAAAGRycy9kb3ducmV2LnhtbERPTWsCMRC9F/wPYYTealYRq6tRRChYe6p68Dhsxs3q&#10;ZpImUdd/3xwKPT7e92LV2VbcKcTGsYLhoABBXDndcK3gePh4m4KICVlj65gUPCnCatl7WWCp3YO/&#10;6b5PtcghHEtUYFLypZSxMmQxDpwnztzZBYspw1BLHfCRw20rR0UxkRYbzg0GPW0MVdf9zSp438VD&#10;MTt9Nn4zTpfgzc/pa7xT6rXfrecgEnXpX/zn3moFo7w+f8k/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eMiMAAAADbAAAADwAAAAAAAAAAAAAAAACYAgAAZHJzL2Rvd25y&#10;ZXYueG1sUEsFBgAAAAAEAAQA9QAAAIUDAAAAAA==&#10;" path="m,223279l55820,,340192,r55820,223279l,223279xe" fillcolor="white [3201]" strokecolor="red" strokeweight="2pt">
                  <v:path arrowok="t" o:connecttype="custom" o:connectlocs="0,223279;55820,0;340192,0;396012,223279;0,223279" o:connectangles="0,0,0,0,0"/>
                </v:shape>
              </v:group>
            </w:pict>
          </mc:Fallback>
        </mc:AlternateContent>
      </w:r>
    </w:p>
    <w:p w:rsidR="0016737F" w:rsidRDefault="0016737F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6737F" w:rsidRDefault="006E7A2E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630F16" wp14:editId="2A46929D">
                <wp:simplePos x="0" y="0"/>
                <wp:positionH relativeFrom="column">
                  <wp:posOffset>-425450</wp:posOffset>
                </wp:positionH>
                <wp:positionV relativeFrom="paragraph">
                  <wp:posOffset>154305</wp:posOffset>
                </wp:positionV>
                <wp:extent cx="2114550" cy="2478405"/>
                <wp:effectExtent l="38100" t="0" r="38100" b="11239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478405"/>
                          <a:chOff x="0" y="0"/>
                          <a:chExt cx="2114796" cy="2478914"/>
                        </a:xfrm>
                      </wpg:grpSpPr>
                      <wps:wsp>
                        <wps:cNvPr id="12" name="Oval 12"/>
                        <wps:cNvSpPr/>
                        <wps:spPr>
                          <a:xfrm rot="20595257">
                            <a:off x="0" y="0"/>
                            <a:ext cx="2114796" cy="247891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apezoid 16"/>
                        <wps:cNvSpPr/>
                        <wps:spPr>
                          <a:xfrm rot="19787854">
                            <a:off x="1545021" y="2254469"/>
                            <a:ext cx="396012" cy="223279"/>
                          </a:xfrm>
                          <a:prstGeom prst="trapezoid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7E7A7" id="Group 17" o:spid="_x0000_s1026" style="position:absolute;margin-left:-33.5pt;margin-top:12.15pt;width:166.5pt;height:195.15pt;z-index:251674624" coordsize="21147,24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">
                <v:oval id="Oval 12" o:spid="_x0000_s1027" style="position:absolute;width:21147;height:24789;rotation:-10974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RkMAA&#10;AADbAAAADwAAAGRycy9kb3ducmV2LnhtbERPTWvCQBC9F/wPywi91Y052BJdpYiC0F5q9D5kp9m0&#10;u7MhuzHRX98VhN7m8T5ntRmdFRfqQuNZwXyWgSCuvG64VnAq9y9vIEJE1mg9k4IrBdisJ08rLLQf&#10;+Isux1iLFMKhQAUmxraQMlSGHIaZb4kT9+07hzHBrpa6wyGFOyvzLFtIhw2nBoMtbQ1Vv8feKUBv&#10;Pl778pZ/Hn64t4vd2Q+lVep5Or4vQUQa47/44T7oND+H+y/p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fRkMAAAADbAAAADwAAAAAAAAAAAAAAAACYAgAAZHJzL2Rvd25y&#10;ZXYueG1sUEsFBgAAAAAEAAQA9QAAAIUDAAAAAA==&#10;" fillcolor="white [3201]" strokecolor="#4f81bd [3204]" strokeweight="2pt"/>
                <v:shape id="Trapezoid 16" o:spid="_x0000_s1028" style="position:absolute;left:15450;top:22544;width:3960;height:2233;rotation:-1979347fd;visibility:visible;mso-wrap-style:square;v-text-anchor:middle" coordsize="396012,22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WEcUA&#10;AADbAAAADwAAAGRycy9kb3ducmV2LnhtbESP0WrCQBBF3wv+wzJCX0rdKDaU1E0QsSK+FG0/YJod&#10;s6nZ2ZhdNfr1bqHQtxnunXvuzIreNuJMna8dKxiPEhDEpdM1Vwq+Pt+fX0H4gKyxcUwKruShyAcP&#10;M8y0u/CWzrtQiRjCPkMFJoQ2k9KXhiz6kWuJo7Z3ncUQ166SusNLDLeNnCRJKi3WHAkGW1oYKg+7&#10;k42QJ/4xLrl9f2wm9XK6eklbvz8q9Tjs528gAvXh3/x3vdaxfgq/v8QB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hYRxQAAANsAAAAPAAAAAAAAAAAAAAAAAJgCAABkcnMv&#10;ZG93bnJldi54bWxQSwUGAAAAAAQABAD1AAAAigMAAAAA&#10;" path="m,223279l55820,,340192,r55820,223279l,223279xe" fillcolor="white [3201]" strokecolor="#4f81bd [3204]" strokeweight="2pt">
                  <v:path arrowok="t" o:connecttype="custom" o:connectlocs="0,223279;55820,0;340192,0;396012,223279;0,223279" o:connectangles="0,0,0,0,0"/>
                </v:shape>
              </v:group>
            </w:pict>
          </mc:Fallback>
        </mc:AlternateContent>
      </w:r>
    </w:p>
    <w:p w:rsidR="0016737F" w:rsidRDefault="0016737F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6737F" w:rsidRDefault="006E7A2E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35FC8" wp14:editId="152E7831">
                <wp:simplePos x="0" y="0"/>
                <wp:positionH relativeFrom="column">
                  <wp:posOffset>2481094</wp:posOffset>
                </wp:positionH>
                <wp:positionV relativeFrom="paragraph">
                  <wp:posOffset>495891</wp:posOffset>
                </wp:positionV>
                <wp:extent cx="304636" cy="2147776"/>
                <wp:effectExtent l="0" t="0" r="19685" b="24130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36" cy="2147776"/>
                        </a:xfrm>
                        <a:custGeom>
                          <a:avLst/>
                          <a:gdLst>
                            <a:gd name="connsiteX0" fmla="*/ 304636 w 304636"/>
                            <a:gd name="connsiteY0" fmla="*/ 0 h 2147776"/>
                            <a:gd name="connsiteX1" fmla="*/ 91985 w 304636"/>
                            <a:gd name="connsiteY1" fmla="*/ 382772 h 2147776"/>
                            <a:gd name="connsiteX2" fmla="*/ 155780 w 304636"/>
                            <a:gd name="connsiteY2" fmla="*/ 818707 h 2147776"/>
                            <a:gd name="connsiteX3" fmla="*/ 6925 w 304636"/>
                            <a:gd name="connsiteY3" fmla="*/ 1403497 h 2147776"/>
                            <a:gd name="connsiteX4" fmla="*/ 28190 w 304636"/>
                            <a:gd name="connsiteY4" fmla="*/ 2073349 h 2147776"/>
                            <a:gd name="connsiteX5" fmla="*/ 60087 w 304636"/>
                            <a:gd name="connsiteY5" fmla="*/ 2105246 h 2147776"/>
                            <a:gd name="connsiteX6" fmla="*/ 60087 w 304636"/>
                            <a:gd name="connsiteY6" fmla="*/ 2147776 h 2147776"/>
                            <a:gd name="connsiteX7" fmla="*/ 60087 w 304636"/>
                            <a:gd name="connsiteY7" fmla="*/ 2147776 h 2147776"/>
                            <a:gd name="connsiteX8" fmla="*/ 60087 w 304636"/>
                            <a:gd name="connsiteY8" fmla="*/ 2147776 h 21477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4636" h="2147776">
                              <a:moveTo>
                                <a:pt x="304636" y="0"/>
                              </a:moveTo>
                              <a:cubicBezTo>
                                <a:pt x="210715" y="123160"/>
                                <a:pt x="116794" y="246321"/>
                                <a:pt x="91985" y="382772"/>
                              </a:cubicBezTo>
                              <a:cubicBezTo>
                                <a:pt x="67176" y="519223"/>
                                <a:pt x="169957" y="648586"/>
                                <a:pt x="155780" y="818707"/>
                              </a:cubicBezTo>
                              <a:cubicBezTo>
                                <a:pt x="141603" y="988828"/>
                                <a:pt x="28190" y="1194390"/>
                                <a:pt x="6925" y="1403497"/>
                              </a:cubicBezTo>
                              <a:cubicBezTo>
                                <a:pt x="-14340" y="1612604"/>
                                <a:pt x="19330" y="1956391"/>
                                <a:pt x="28190" y="2073349"/>
                              </a:cubicBezTo>
                              <a:cubicBezTo>
                                <a:pt x="37050" y="2190307"/>
                                <a:pt x="54771" y="2092842"/>
                                <a:pt x="60087" y="2105246"/>
                              </a:cubicBezTo>
                              <a:cubicBezTo>
                                <a:pt x="65403" y="2117650"/>
                                <a:pt x="60087" y="2147776"/>
                                <a:pt x="60087" y="2147776"/>
                              </a:cubicBezTo>
                              <a:lnTo>
                                <a:pt x="60087" y="2147776"/>
                              </a:lnTo>
                              <a:lnTo>
                                <a:pt x="60087" y="214777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F140" id="Freeform 26" o:spid="_x0000_s1026" style="position:absolute;margin-left:195.35pt;margin-top:39.05pt;width:24pt;height:16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636,214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" path="m304636,c210715,123160,116794,246321,91985,382772v-24809,136451,77972,265814,63795,435935c141603,988828,28190,1194390,6925,1403497v-21265,209107,12405,552894,21265,669852c37050,2190307,54771,2092842,60087,2105246v5316,12404,,42530,,42530l60087,2147776r,e" filled="f" strokecolor="red" strokeweight="2pt">
                <v:path arrowok="t" o:connecttype="custom" o:connectlocs="304636,0;91985,382772;155780,818707;6925,1403497;28190,2073349;60087,2105246;60087,2147776;60087,2147776;60087,2147776" o:connectangles="0,0,0,0,0,0,0,0,0"/>
              </v:shape>
            </w:pict>
          </mc:Fallback>
        </mc:AlternateContent>
      </w:r>
    </w:p>
    <w:p w:rsidR="0016737F" w:rsidRDefault="006E7A2E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C59F15" wp14:editId="6274B3B5">
                <wp:simplePos x="0" y="0"/>
                <wp:positionH relativeFrom="column">
                  <wp:posOffset>3434316</wp:posOffset>
                </wp:positionH>
                <wp:positionV relativeFrom="paragraph">
                  <wp:posOffset>247340</wp:posOffset>
                </wp:positionV>
                <wp:extent cx="1648047" cy="1796902"/>
                <wp:effectExtent l="0" t="0" r="28575" b="13335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1796902"/>
                        </a:xfrm>
                        <a:custGeom>
                          <a:avLst/>
                          <a:gdLst>
                            <a:gd name="connsiteX0" fmla="*/ 0 w 1648047"/>
                            <a:gd name="connsiteY0" fmla="*/ 1796902 h 1796902"/>
                            <a:gd name="connsiteX1" fmla="*/ 361507 w 1648047"/>
                            <a:gd name="connsiteY1" fmla="*/ 1392865 h 1796902"/>
                            <a:gd name="connsiteX2" fmla="*/ 648586 w 1648047"/>
                            <a:gd name="connsiteY2" fmla="*/ 765544 h 1796902"/>
                            <a:gd name="connsiteX3" fmla="*/ 1190847 w 1648047"/>
                            <a:gd name="connsiteY3" fmla="*/ 457200 h 1796902"/>
                            <a:gd name="connsiteX4" fmla="*/ 1637414 w 1648047"/>
                            <a:gd name="connsiteY4" fmla="*/ 10632 h 1796902"/>
                            <a:gd name="connsiteX5" fmla="*/ 1648047 w 1648047"/>
                            <a:gd name="connsiteY5" fmla="*/ 0 h 179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48047" h="1796902">
                              <a:moveTo>
                                <a:pt x="0" y="1796902"/>
                              </a:moveTo>
                              <a:cubicBezTo>
                                <a:pt x="126704" y="1680830"/>
                                <a:pt x="253409" y="1564758"/>
                                <a:pt x="361507" y="1392865"/>
                              </a:cubicBezTo>
                              <a:cubicBezTo>
                                <a:pt x="469605" y="1220972"/>
                                <a:pt x="510363" y="921488"/>
                                <a:pt x="648586" y="765544"/>
                              </a:cubicBezTo>
                              <a:cubicBezTo>
                                <a:pt x="786809" y="609600"/>
                                <a:pt x="1026042" y="583019"/>
                                <a:pt x="1190847" y="457200"/>
                              </a:cubicBezTo>
                              <a:cubicBezTo>
                                <a:pt x="1355652" y="331381"/>
                                <a:pt x="1637414" y="10632"/>
                                <a:pt x="1637414" y="10632"/>
                              </a:cubicBezTo>
                              <a:lnTo>
                                <a:pt x="164804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32295" id="Freeform 30" o:spid="_x0000_s1026" style="position:absolute;margin-left:270.4pt;margin-top:19.5pt;width:129.75pt;height:14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8047,179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" path="m,1796902c126704,1680830,253409,1564758,361507,1392865,469605,1220972,510363,921488,648586,765544,786809,609600,1026042,583019,1190847,457200,1355652,331381,1637414,10632,1637414,10632l1648047,e" filled="f" strokecolor="#7030a0" strokeweight="2pt">
                <v:path arrowok="t" o:connecttype="custom" o:connectlocs="0,1796902;361507,1392865;648586,765544;1190847,457200;1637414,10632;1648047,0" o:connectangles="0,0,0,0,0,0"/>
              </v:shape>
            </w:pict>
          </mc:Fallback>
        </mc:AlternateContent>
      </w:r>
      <w:r w:rsidR="00067B5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21F00BE" wp14:editId="6A6C58A1">
            <wp:simplePos x="0" y="0"/>
            <wp:positionH relativeFrom="column">
              <wp:posOffset>2286000</wp:posOffset>
            </wp:positionH>
            <wp:positionV relativeFrom="paragraph">
              <wp:posOffset>480967</wp:posOffset>
            </wp:positionV>
            <wp:extent cx="1295400" cy="2686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9" t="21196" r="38903" b="60046"/>
                    <a:stretch/>
                  </pic:blipFill>
                  <pic:spPr bwMode="auto">
                    <a:xfrm>
                      <a:off x="0" y="0"/>
                      <a:ext cx="12954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37F" w:rsidRDefault="006E7A2E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910FFF" wp14:editId="2D1F9EFA">
                <wp:simplePos x="0" y="0"/>
                <wp:positionH relativeFrom="column">
                  <wp:posOffset>1371600</wp:posOffset>
                </wp:positionH>
                <wp:positionV relativeFrom="paragraph">
                  <wp:posOffset>392194</wp:posOffset>
                </wp:positionV>
                <wp:extent cx="1158949" cy="1148316"/>
                <wp:effectExtent l="0" t="0" r="22225" b="1397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1148316"/>
                        </a:xfrm>
                        <a:custGeom>
                          <a:avLst/>
                          <a:gdLst>
                            <a:gd name="connsiteX0" fmla="*/ 0 w 1158949"/>
                            <a:gd name="connsiteY0" fmla="*/ 0 h 1148316"/>
                            <a:gd name="connsiteX1" fmla="*/ 382772 w 1158949"/>
                            <a:gd name="connsiteY1" fmla="*/ 202018 h 1148316"/>
                            <a:gd name="connsiteX2" fmla="*/ 808074 w 1158949"/>
                            <a:gd name="connsiteY2" fmla="*/ 850604 h 1148316"/>
                            <a:gd name="connsiteX3" fmla="*/ 1158949 w 1158949"/>
                            <a:gd name="connsiteY3" fmla="*/ 1148316 h 1148316"/>
                            <a:gd name="connsiteX4" fmla="*/ 1158949 w 1158949"/>
                            <a:gd name="connsiteY4" fmla="*/ 1148316 h 1148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58949" h="1148316">
                              <a:moveTo>
                                <a:pt x="0" y="0"/>
                              </a:moveTo>
                              <a:cubicBezTo>
                                <a:pt x="124046" y="30125"/>
                                <a:pt x="248093" y="60251"/>
                                <a:pt x="382772" y="202018"/>
                              </a:cubicBezTo>
                              <a:cubicBezTo>
                                <a:pt x="517451" y="343785"/>
                                <a:pt x="678711" y="692888"/>
                                <a:pt x="808074" y="850604"/>
                              </a:cubicBezTo>
                              <a:cubicBezTo>
                                <a:pt x="937437" y="1008320"/>
                                <a:pt x="1158949" y="1148316"/>
                                <a:pt x="1158949" y="1148316"/>
                              </a:cubicBezTo>
                              <a:lnTo>
                                <a:pt x="1158949" y="114831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8EBAD" id="Freeform 31" o:spid="_x0000_s1026" style="position:absolute;margin-left:108pt;margin-top:30.9pt;width:91.25pt;height:9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949,114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" path="m,c124046,30125,248093,60251,382772,202018,517451,343785,678711,692888,808074,850604v129363,157716,350875,297712,350875,297712l1158949,1148316e" filled="f" strokecolor="#243f60 [1604]" strokeweight="2pt">
                <v:path arrowok="t" o:connecttype="custom" o:connectlocs="0,0;382772,202018;808074,850604;1158949,1148316;1158949,1148316" o:connectangles="0,0,0,0,0"/>
              </v:shape>
            </w:pict>
          </mc:Fallback>
        </mc:AlternateContent>
      </w:r>
    </w:p>
    <w:p w:rsidR="0016737F" w:rsidRDefault="0016737F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6737F" w:rsidRDefault="0016737F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A7D40" w:rsidRDefault="001A7D40" w:rsidP="00382EC0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7F5B29" w:rsidRDefault="007F5B29" w:rsidP="00382EC0">
      <w:pPr>
        <w:tabs>
          <w:tab w:val="left" w:pos="3645"/>
        </w:tabs>
        <w:jc w:val="center"/>
        <w:rPr>
          <w:rFonts w:ascii="Century Gothic" w:hAnsi="Century Gothic"/>
          <w:sz w:val="32"/>
          <w:szCs w:val="36"/>
          <w:u w:val="single"/>
        </w:rPr>
      </w:pPr>
    </w:p>
    <w:p w:rsidR="007F5B29" w:rsidRDefault="007F5B29" w:rsidP="007F5B29">
      <w:pPr>
        <w:tabs>
          <w:tab w:val="left" w:pos="3645"/>
        </w:tabs>
        <w:jc w:val="center"/>
        <w:rPr>
          <w:rFonts w:ascii="Century Gothic" w:hAnsi="Century Gothic"/>
          <w:sz w:val="32"/>
          <w:szCs w:val="36"/>
          <w:u w:val="single"/>
        </w:rPr>
      </w:pPr>
    </w:p>
    <w:p w:rsidR="007F5B29" w:rsidRPr="007F5B29" w:rsidRDefault="002360AC" w:rsidP="007F5B29">
      <w:pPr>
        <w:tabs>
          <w:tab w:val="left" w:pos="3645"/>
        </w:tabs>
        <w:jc w:val="center"/>
        <w:rPr>
          <w:rFonts w:ascii="Century Gothic" w:hAnsi="Century Gothic"/>
          <w:sz w:val="32"/>
          <w:szCs w:val="36"/>
          <w:u w:val="single"/>
        </w:rPr>
      </w:pPr>
      <w:r w:rsidRPr="008930B0">
        <w:rPr>
          <w:rFonts w:ascii="Century Gothic" w:hAnsi="Century Gothic"/>
          <w:sz w:val="32"/>
          <w:szCs w:val="36"/>
          <w:u w:val="single"/>
        </w:rPr>
        <w:lastRenderedPageBreak/>
        <w:t>Use the ideas in the box and some of your own.</w:t>
      </w:r>
    </w:p>
    <w:p w:rsidR="001A7D40" w:rsidRPr="008930B0" w:rsidRDefault="001A7D40" w:rsidP="00382EC0">
      <w:pPr>
        <w:tabs>
          <w:tab w:val="left" w:pos="3645"/>
        </w:tabs>
        <w:jc w:val="center"/>
        <w:rPr>
          <w:rFonts w:ascii="Century Gothic" w:hAnsi="Century Gothic"/>
          <w:sz w:val="44"/>
          <w:szCs w:val="52"/>
        </w:rPr>
      </w:pPr>
      <w:r w:rsidRPr="008930B0">
        <w:rPr>
          <w:rFonts w:ascii="Century Gothic" w:hAnsi="Century Gothic"/>
          <w:sz w:val="44"/>
          <w:szCs w:val="52"/>
        </w:rPr>
        <w:t>In primary school:</w:t>
      </w:r>
    </w:p>
    <w:p w:rsidR="001A7D40" w:rsidRPr="001A7D40" w:rsidRDefault="001A7D40" w:rsidP="001A7D40">
      <w:p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8"/>
          <w:szCs w:val="48"/>
        </w:rPr>
        <w:t xml:space="preserve"> </w:t>
      </w:r>
      <w:r w:rsidRPr="001A7D40">
        <w:rPr>
          <w:rFonts w:ascii="Century Gothic" w:hAnsi="Century Gothic"/>
          <w:sz w:val="44"/>
          <w:szCs w:val="44"/>
        </w:rPr>
        <w:t>I was good at……….</w:t>
      </w:r>
    </w:p>
    <w:p w:rsidR="002360AC" w:rsidRDefault="002F4CA0" w:rsidP="009E12ED">
      <w:pPr>
        <w:pStyle w:val="ListParagraph"/>
        <w:numPr>
          <w:ilvl w:val="0"/>
          <w:numId w:val="15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3122A188" wp14:editId="189BA78A">
            <wp:simplePos x="0" y="0"/>
            <wp:positionH relativeFrom="column">
              <wp:posOffset>-456772</wp:posOffset>
            </wp:positionH>
            <wp:positionV relativeFrom="paragraph">
              <wp:posOffset>159385</wp:posOffset>
            </wp:positionV>
            <wp:extent cx="814699" cy="765545"/>
            <wp:effectExtent l="0" t="0" r="5080" b="0"/>
            <wp:wrapNone/>
            <wp:docPr id="34" name="Picture 34" descr="https://encrypted-tbn2.gstatic.com/images?q=tbn:ANd9GcQL2c7YR3n1XeUFdwmDDzgX0Mk_ae7rZm3HOZw_P3lA0pUzWv4ykE46FgEV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QL2c7YR3n1XeUFdwmDDzgX0Mk_ae7rZm3HOZw_P3lA0pUzWv4ykE46FgEV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16542" r="12030" b="12782"/>
                    <a:stretch/>
                  </pic:blipFill>
                  <pic:spPr bwMode="auto">
                    <a:xfrm>
                      <a:off x="0" y="0"/>
                      <a:ext cx="814699" cy="7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ED">
        <w:rPr>
          <w:rFonts w:ascii="Century Gothic" w:hAnsi="Century Gothic"/>
          <w:sz w:val="44"/>
          <w:szCs w:val="44"/>
        </w:rPr>
        <w:t>_________________________________</w:t>
      </w:r>
    </w:p>
    <w:p w:rsidR="009E12ED" w:rsidRDefault="009E12ED" w:rsidP="009E12ED">
      <w:pPr>
        <w:pStyle w:val="ListParagraph"/>
        <w:numPr>
          <w:ilvl w:val="0"/>
          <w:numId w:val="15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9E12ED" w:rsidRPr="009E12ED" w:rsidRDefault="009E12ED" w:rsidP="009E12ED">
      <w:pPr>
        <w:pStyle w:val="ListParagraph"/>
        <w:numPr>
          <w:ilvl w:val="0"/>
          <w:numId w:val="15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1A7D40" w:rsidRPr="001A7D40" w:rsidRDefault="001A7D40" w:rsidP="001A7D40">
      <w:pPr>
        <w:tabs>
          <w:tab w:val="left" w:pos="3645"/>
        </w:tabs>
        <w:rPr>
          <w:rFonts w:ascii="Century Gothic" w:hAnsi="Century Gothic"/>
          <w:sz w:val="44"/>
          <w:szCs w:val="44"/>
        </w:rPr>
      </w:pPr>
      <w:r w:rsidRPr="001A7D40">
        <w:rPr>
          <w:rFonts w:ascii="Century Gothic" w:hAnsi="Century Gothic"/>
          <w:sz w:val="44"/>
          <w:szCs w:val="44"/>
        </w:rPr>
        <w:t>I was OK at…………</w:t>
      </w:r>
    </w:p>
    <w:p w:rsidR="009E12ED" w:rsidRDefault="007B12F9" w:rsidP="007B12F9">
      <w:pPr>
        <w:pStyle w:val="ListParagraph"/>
        <w:numPr>
          <w:ilvl w:val="0"/>
          <w:numId w:val="18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6771766" wp14:editId="41C97BB9">
            <wp:simplePos x="0" y="0"/>
            <wp:positionH relativeFrom="column">
              <wp:posOffset>-457835</wp:posOffset>
            </wp:positionH>
            <wp:positionV relativeFrom="paragraph">
              <wp:posOffset>104775</wp:posOffset>
            </wp:positionV>
            <wp:extent cx="786130" cy="71183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4" t="29373" r="53430" b="48515"/>
                    <a:stretch/>
                  </pic:blipFill>
                  <pic:spPr bwMode="auto">
                    <a:xfrm>
                      <a:off x="0" y="0"/>
                      <a:ext cx="786130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ED">
        <w:rPr>
          <w:rFonts w:ascii="Century Gothic" w:hAnsi="Century Gothic"/>
          <w:sz w:val="44"/>
          <w:szCs w:val="44"/>
        </w:rPr>
        <w:t>_________________________________</w:t>
      </w:r>
    </w:p>
    <w:p w:rsidR="002360AC" w:rsidRDefault="009E12ED" w:rsidP="007B12F9">
      <w:pPr>
        <w:pStyle w:val="ListParagraph"/>
        <w:numPr>
          <w:ilvl w:val="0"/>
          <w:numId w:val="18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</w:t>
      </w:r>
      <w:r w:rsidR="007B12F9">
        <w:rPr>
          <w:rFonts w:ascii="Century Gothic" w:hAnsi="Century Gothic"/>
          <w:sz w:val="44"/>
          <w:szCs w:val="44"/>
        </w:rPr>
        <w:t>________________________________</w:t>
      </w:r>
    </w:p>
    <w:p w:rsidR="007B12F9" w:rsidRPr="007B12F9" w:rsidRDefault="007B12F9" w:rsidP="007B12F9">
      <w:pPr>
        <w:pStyle w:val="ListParagraph"/>
        <w:numPr>
          <w:ilvl w:val="0"/>
          <w:numId w:val="18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16737F" w:rsidRDefault="001A7D40" w:rsidP="002360AC">
      <w:pPr>
        <w:tabs>
          <w:tab w:val="left" w:pos="3645"/>
        </w:tabs>
        <w:rPr>
          <w:rFonts w:ascii="Century Gothic" w:hAnsi="Century Gothic"/>
          <w:sz w:val="44"/>
          <w:szCs w:val="44"/>
        </w:rPr>
      </w:pPr>
      <w:r w:rsidRPr="001A7D40">
        <w:rPr>
          <w:rFonts w:ascii="Century Gothic" w:hAnsi="Century Gothic"/>
          <w:sz w:val="44"/>
          <w:szCs w:val="44"/>
        </w:rPr>
        <w:t xml:space="preserve">I needed more help with………. </w:t>
      </w:r>
    </w:p>
    <w:p w:rsidR="007B12F9" w:rsidRDefault="007B12F9" w:rsidP="007B12F9">
      <w:pPr>
        <w:pStyle w:val="ListParagraph"/>
        <w:numPr>
          <w:ilvl w:val="0"/>
          <w:numId w:val="19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699C2F9D" wp14:editId="27DB77D9">
            <wp:simplePos x="0" y="0"/>
            <wp:positionH relativeFrom="column">
              <wp:posOffset>-42545</wp:posOffset>
            </wp:positionH>
            <wp:positionV relativeFrom="paragraph">
              <wp:posOffset>200025</wp:posOffset>
            </wp:positionV>
            <wp:extent cx="370840" cy="754380"/>
            <wp:effectExtent l="0" t="0" r="0" b="7620"/>
            <wp:wrapNone/>
            <wp:docPr id="38" name="Picture 38" descr="https://encrypted-tbn1.gstatic.com/images?q=tbn:ANd9GcTapb8QV5wfChDFQKiep_SF9Oi8kyPkbP3PSDUUtj8K3MMBAtLSl_qhlRl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apb8QV5wfChDFQKiep_SF9Oi8kyPkbP3PSDUUtj8K3MMBAtLSl_qhlRl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4"/>
          <w:szCs w:val="44"/>
        </w:rPr>
        <w:t>_________________________________</w:t>
      </w:r>
    </w:p>
    <w:p w:rsidR="007B12F9" w:rsidRDefault="007B12F9" w:rsidP="007B12F9">
      <w:pPr>
        <w:pStyle w:val="ListParagraph"/>
        <w:numPr>
          <w:ilvl w:val="0"/>
          <w:numId w:val="19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7B12F9" w:rsidRDefault="007B12F9" w:rsidP="007B12F9">
      <w:pPr>
        <w:pStyle w:val="ListParagraph"/>
        <w:numPr>
          <w:ilvl w:val="0"/>
          <w:numId w:val="19"/>
        </w:num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9E12ED" w:rsidRDefault="002F4CA0" w:rsidP="00382EC0">
      <w:pPr>
        <w:tabs>
          <w:tab w:val="left" w:pos="3645"/>
        </w:tabs>
        <w:jc w:val="center"/>
        <w:rPr>
          <w:rFonts w:ascii="Century Gothic" w:hAnsi="Century Gothic"/>
          <w:sz w:val="44"/>
          <w:szCs w:val="44"/>
        </w:rPr>
      </w:pPr>
      <w:r w:rsidRPr="009E12ED">
        <w:rPr>
          <w:rFonts w:ascii="Century Gothic" w:hAnsi="Century Gothic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18332" wp14:editId="4E62D3F4">
                <wp:simplePos x="0" y="0"/>
                <wp:positionH relativeFrom="column">
                  <wp:posOffset>-170180</wp:posOffset>
                </wp:positionH>
                <wp:positionV relativeFrom="paragraph">
                  <wp:posOffset>409914</wp:posOffset>
                </wp:positionV>
                <wp:extent cx="6027420" cy="1210310"/>
                <wp:effectExtent l="0" t="0" r="11430" b="2794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210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2ED" w:rsidRDefault="009E12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8332" id="_x0000_s1028" type="#_x0000_t202" style="position:absolute;left:0;text-align:left;margin-left:-13.4pt;margin-top:32.3pt;width:474.6pt;height:9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" filled="f">
                <v:textbox>
                  <w:txbxContent>
                    <w:p w:rsidR="009E12ED" w:rsidRDefault="009E12ED"/>
                  </w:txbxContent>
                </v:textbox>
              </v:shape>
            </w:pict>
          </mc:Fallback>
        </mc:AlternateContent>
      </w:r>
    </w:p>
    <w:p w:rsidR="0016737F" w:rsidRPr="002360AC" w:rsidRDefault="002360AC" w:rsidP="00382EC0">
      <w:pPr>
        <w:tabs>
          <w:tab w:val="left" w:pos="3645"/>
        </w:tabs>
        <w:jc w:val="center"/>
        <w:rPr>
          <w:rFonts w:ascii="Century Gothic" w:hAnsi="Century Gothic"/>
          <w:sz w:val="44"/>
          <w:szCs w:val="44"/>
        </w:rPr>
      </w:pPr>
      <w:r w:rsidRPr="002360AC">
        <w:rPr>
          <w:rFonts w:ascii="Century Gothic" w:hAnsi="Century Gothic"/>
          <w:sz w:val="44"/>
          <w:szCs w:val="44"/>
        </w:rPr>
        <w:t xml:space="preserve">Art     </w:t>
      </w:r>
      <w:r>
        <w:rPr>
          <w:rFonts w:ascii="Century Gothic" w:hAnsi="Century Gothic"/>
          <w:sz w:val="44"/>
          <w:szCs w:val="44"/>
        </w:rPr>
        <w:t xml:space="preserve">          </w:t>
      </w:r>
      <w:r w:rsidRPr="002360AC">
        <w:rPr>
          <w:rFonts w:ascii="Century Gothic" w:hAnsi="Century Gothic"/>
          <w:sz w:val="44"/>
          <w:szCs w:val="44"/>
        </w:rPr>
        <w:t xml:space="preserve"> Maths      </w:t>
      </w:r>
      <w:r>
        <w:rPr>
          <w:rFonts w:ascii="Century Gothic" w:hAnsi="Century Gothic"/>
          <w:sz w:val="44"/>
          <w:szCs w:val="44"/>
        </w:rPr>
        <w:t xml:space="preserve">     </w:t>
      </w:r>
      <w:r w:rsidRPr="002360AC">
        <w:rPr>
          <w:rFonts w:ascii="Century Gothic" w:hAnsi="Century Gothic"/>
          <w:sz w:val="44"/>
          <w:szCs w:val="44"/>
        </w:rPr>
        <w:t xml:space="preserve"> Writing</w:t>
      </w:r>
    </w:p>
    <w:p w:rsidR="0016737F" w:rsidRDefault="002F4CA0" w:rsidP="001A7D40">
      <w:pPr>
        <w:tabs>
          <w:tab w:val="left" w:pos="3645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Making friends </w:t>
      </w:r>
      <w:r w:rsidR="002360AC" w:rsidRPr="002360AC">
        <w:rPr>
          <w:rFonts w:ascii="Century Gothic" w:hAnsi="Century Gothic"/>
          <w:sz w:val="44"/>
          <w:szCs w:val="44"/>
        </w:rPr>
        <w:t xml:space="preserve">  </w:t>
      </w:r>
      <w:r w:rsidR="002360AC">
        <w:rPr>
          <w:rFonts w:ascii="Century Gothic" w:hAnsi="Century Gothic"/>
          <w:sz w:val="44"/>
          <w:szCs w:val="44"/>
        </w:rPr>
        <w:t xml:space="preserve">        </w:t>
      </w:r>
      <w:r w:rsidR="002360AC" w:rsidRPr="002360AC">
        <w:rPr>
          <w:rFonts w:ascii="Century Gothic" w:hAnsi="Century Gothic"/>
          <w:sz w:val="44"/>
          <w:szCs w:val="44"/>
        </w:rPr>
        <w:t xml:space="preserve"> </w:t>
      </w:r>
      <w:r w:rsidR="005B7836">
        <w:rPr>
          <w:rFonts w:ascii="Century Gothic" w:hAnsi="Century Gothic"/>
          <w:sz w:val="44"/>
          <w:szCs w:val="44"/>
        </w:rPr>
        <w:t>S</w:t>
      </w:r>
      <w:r w:rsidR="002360AC" w:rsidRPr="002360AC">
        <w:rPr>
          <w:rFonts w:ascii="Century Gothic" w:hAnsi="Century Gothic"/>
          <w:sz w:val="44"/>
          <w:szCs w:val="44"/>
        </w:rPr>
        <w:t xml:space="preserve">port  </w:t>
      </w:r>
      <w:r>
        <w:rPr>
          <w:rFonts w:ascii="Century Gothic" w:hAnsi="Century Gothic"/>
          <w:sz w:val="44"/>
          <w:szCs w:val="44"/>
        </w:rPr>
        <w:t xml:space="preserve"> </w:t>
      </w:r>
      <w:r w:rsidR="002360AC">
        <w:rPr>
          <w:rFonts w:ascii="Century Gothic" w:hAnsi="Century Gothic"/>
          <w:sz w:val="44"/>
          <w:szCs w:val="44"/>
        </w:rPr>
        <w:t xml:space="preserve">         </w:t>
      </w:r>
      <w:r w:rsidR="005B7836">
        <w:rPr>
          <w:rFonts w:ascii="Century Gothic" w:hAnsi="Century Gothic"/>
          <w:sz w:val="44"/>
          <w:szCs w:val="44"/>
        </w:rPr>
        <w:t>L</w:t>
      </w:r>
      <w:r w:rsidR="002360AC" w:rsidRPr="002360AC">
        <w:rPr>
          <w:rFonts w:ascii="Century Gothic" w:hAnsi="Century Gothic"/>
          <w:sz w:val="44"/>
          <w:szCs w:val="44"/>
        </w:rPr>
        <w:t>istening</w:t>
      </w:r>
    </w:p>
    <w:p w:rsidR="00B10C3A" w:rsidRDefault="00B10C3A" w:rsidP="000D6F31">
      <w:pPr>
        <w:tabs>
          <w:tab w:val="left" w:pos="3645"/>
        </w:tabs>
        <w:spacing w:line="360" w:lineRule="auto"/>
        <w:jc w:val="center"/>
        <w:rPr>
          <w:rFonts w:ascii="Century Gothic" w:hAnsi="Century Gothic"/>
          <w:sz w:val="48"/>
          <w:szCs w:val="48"/>
        </w:rPr>
      </w:pPr>
    </w:p>
    <w:p w:rsidR="0016737F" w:rsidRDefault="0016737F" w:rsidP="000D6F31">
      <w:pPr>
        <w:tabs>
          <w:tab w:val="left" w:pos="3645"/>
        </w:tabs>
        <w:spacing w:line="360" w:lineRule="auto"/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Three things I am looking forward to in my next school.</w:t>
      </w:r>
    </w:p>
    <w:p w:rsidR="000D6F31" w:rsidRDefault="000D6F31" w:rsidP="005725D2">
      <w:pPr>
        <w:pStyle w:val="ListParagraph"/>
        <w:numPr>
          <w:ilvl w:val="0"/>
          <w:numId w:val="23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06A19B9" wp14:editId="41699F21">
            <wp:simplePos x="0" y="0"/>
            <wp:positionH relativeFrom="column">
              <wp:posOffset>-409575</wp:posOffset>
            </wp:positionH>
            <wp:positionV relativeFrom="paragraph">
              <wp:posOffset>229235</wp:posOffset>
            </wp:positionV>
            <wp:extent cx="937895" cy="79375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2" t="29149" r="51681" b="46190"/>
                    <a:stretch/>
                  </pic:blipFill>
                  <pic:spPr bwMode="auto">
                    <a:xfrm>
                      <a:off x="0" y="0"/>
                      <a:ext cx="93789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4"/>
          <w:szCs w:val="44"/>
        </w:rPr>
        <w:t>_________________________________</w:t>
      </w:r>
    </w:p>
    <w:p w:rsidR="000D6F31" w:rsidRDefault="000D6F31" w:rsidP="005725D2">
      <w:pPr>
        <w:pStyle w:val="ListParagraph"/>
        <w:numPr>
          <w:ilvl w:val="0"/>
          <w:numId w:val="23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16737F" w:rsidRPr="005725D2" w:rsidRDefault="000D6F31" w:rsidP="005725D2">
      <w:pPr>
        <w:pStyle w:val="ListParagraph"/>
        <w:numPr>
          <w:ilvl w:val="0"/>
          <w:numId w:val="23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16737F" w:rsidRDefault="0016737F" w:rsidP="000D6F31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16737F" w:rsidRDefault="0016737F" w:rsidP="000D6F31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Three things I might need help with.</w:t>
      </w:r>
    </w:p>
    <w:p w:rsidR="000D6F31" w:rsidRPr="000D6F31" w:rsidRDefault="000D6F31" w:rsidP="005725D2">
      <w:pPr>
        <w:pStyle w:val="ListParagraph"/>
        <w:numPr>
          <w:ilvl w:val="0"/>
          <w:numId w:val="24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0C0A956D" wp14:editId="0D13214F">
            <wp:simplePos x="0" y="0"/>
            <wp:positionH relativeFrom="column">
              <wp:posOffset>-42545</wp:posOffset>
            </wp:positionH>
            <wp:positionV relativeFrom="paragraph">
              <wp:posOffset>200025</wp:posOffset>
            </wp:positionV>
            <wp:extent cx="370840" cy="754380"/>
            <wp:effectExtent l="0" t="0" r="0" b="7620"/>
            <wp:wrapNone/>
            <wp:docPr id="41" name="Picture 41" descr="https://encrypted-tbn1.gstatic.com/images?q=tbn:ANd9GcTapb8QV5wfChDFQKiep_SF9Oi8kyPkbP3PSDUUtj8K3MMBAtLSl_qhlRl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apb8QV5wfChDFQKiep_SF9Oi8kyPkbP3PSDUUtj8K3MMBAtLSl_qhlRl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31">
        <w:rPr>
          <w:rFonts w:ascii="Century Gothic" w:hAnsi="Century Gothic"/>
          <w:sz w:val="44"/>
          <w:szCs w:val="44"/>
        </w:rPr>
        <w:t>_________________________________</w:t>
      </w:r>
    </w:p>
    <w:p w:rsidR="000D6F31" w:rsidRDefault="000D6F31" w:rsidP="005725D2">
      <w:pPr>
        <w:pStyle w:val="ListParagraph"/>
        <w:numPr>
          <w:ilvl w:val="0"/>
          <w:numId w:val="24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0D6F31" w:rsidRDefault="000D6F31" w:rsidP="005725D2">
      <w:pPr>
        <w:pStyle w:val="ListParagraph"/>
        <w:numPr>
          <w:ilvl w:val="0"/>
          <w:numId w:val="24"/>
        </w:numPr>
        <w:tabs>
          <w:tab w:val="left" w:pos="3645"/>
        </w:tabs>
        <w:spacing w:line="480" w:lineRule="auto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</w:t>
      </w:r>
    </w:p>
    <w:p w:rsidR="005725D2" w:rsidRDefault="005725D2" w:rsidP="00A32EA6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8930B0" w:rsidRDefault="008930B0" w:rsidP="00A32EA6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8930B0" w:rsidRDefault="008930B0" w:rsidP="00A32EA6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6737F" w:rsidRPr="008930B0" w:rsidRDefault="005F7ACE" w:rsidP="00A32EA6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lastRenderedPageBreak/>
        <w:drawing>
          <wp:anchor distT="0" distB="0" distL="114300" distR="114300" simplePos="0" relativeHeight="251794432" behindDoc="0" locked="0" layoutInCell="1" allowOverlap="1" wp14:anchorId="25568E5F" wp14:editId="04A09AD2">
            <wp:simplePos x="0" y="0"/>
            <wp:positionH relativeFrom="column">
              <wp:posOffset>-273751</wp:posOffset>
            </wp:positionH>
            <wp:positionV relativeFrom="paragraph">
              <wp:posOffset>-169033</wp:posOffset>
            </wp:positionV>
            <wp:extent cx="1009934" cy="654532"/>
            <wp:effectExtent l="0" t="0" r="0" b="0"/>
            <wp:wrapNone/>
            <wp:docPr id="288" name="Picture 288" descr="https://encrypted-tbn2.gstatic.com/images?q=tbn:ANd9GcQC8qTo0WIE0wmtQkSyOiORnnDuWfPDAIjIri3rDmvPQUsrS9WZiiOjNY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C8qTo0WIE0wmtQkSyOiORnnDuWfPDAIjIri3rDmvPQUsrS9WZiiOjNYY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6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37F" w:rsidRPr="008930B0">
        <w:rPr>
          <w:rFonts w:ascii="Century Gothic" w:hAnsi="Century Gothic"/>
          <w:sz w:val="44"/>
          <w:szCs w:val="48"/>
        </w:rPr>
        <w:t>M</w:t>
      </w:r>
      <w:r w:rsidR="00241AAF" w:rsidRPr="008930B0">
        <w:rPr>
          <w:rFonts w:ascii="Century Gothic" w:hAnsi="Century Gothic"/>
          <w:sz w:val="44"/>
          <w:szCs w:val="48"/>
        </w:rPr>
        <w:t>y first visit to my next school</w:t>
      </w:r>
    </w:p>
    <w:p w:rsidR="00F02DBD" w:rsidRDefault="00F02DBD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16737F" w:rsidRDefault="0016737F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My first visit was on ___________________</w:t>
      </w:r>
    </w:p>
    <w:p w:rsidR="00F02DBD" w:rsidRDefault="00F02DBD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16737F" w:rsidRDefault="0016737F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 people who came with me were_______________________________</w:t>
      </w:r>
    </w:p>
    <w:p w:rsidR="00F02DBD" w:rsidRDefault="00F02DBD" w:rsidP="008930B0">
      <w:pPr>
        <w:pBdr>
          <w:bottom w:val="single" w:sz="12" w:space="1" w:color="auto"/>
        </w:pBd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16737F" w:rsidRDefault="0016737F" w:rsidP="008930B0">
      <w:pPr>
        <w:pBdr>
          <w:bottom w:val="single" w:sz="12" w:space="1" w:color="auto"/>
        </w:pBd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 thing I liked best about my new school was_________________________</w:t>
      </w:r>
    </w:p>
    <w:p w:rsidR="002F35DC" w:rsidRDefault="002F35DC" w:rsidP="008930B0">
      <w:pPr>
        <w:pBdr>
          <w:bottom w:val="single" w:sz="12" w:space="1" w:color="auto"/>
        </w:pBd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1A7D40" w:rsidRDefault="001A7D40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7F5B29" w:rsidRDefault="002F35DC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 name of a person I met was ___________________________________</w:t>
      </w:r>
    </w:p>
    <w:p w:rsidR="00B10C3A" w:rsidRDefault="00B10C3A" w:rsidP="008930B0">
      <w:pPr>
        <w:tabs>
          <w:tab w:val="left" w:pos="3645"/>
        </w:tabs>
        <w:spacing w:line="360" w:lineRule="auto"/>
        <w:rPr>
          <w:rFonts w:ascii="Century Gothic" w:hAnsi="Century Gothic"/>
          <w:sz w:val="48"/>
          <w:szCs w:val="48"/>
        </w:rPr>
      </w:pPr>
    </w:p>
    <w:p w:rsidR="008930B0" w:rsidRDefault="005F7ACE" w:rsidP="00517713">
      <w:pPr>
        <w:jc w:val="center"/>
        <w:rPr>
          <w:rFonts w:ascii="Century Gothic" w:hAnsi="Century Gothic"/>
          <w:sz w:val="44"/>
          <w:szCs w:val="4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 wp14:anchorId="6C5B1FE8" wp14:editId="7EE3F44C">
            <wp:simplePos x="0" y="0"/>
            <wp:positionH relativeFrom="column">
              <wp:posOffset>-542925</wp:posOffset>
            </wp:positionH>
            <wp:positionV relativeFrom="paragraph">
              <wp:posOffset>-297180</wp:posOffset>
            </wp:positionV>
            <wp:extent cx="813435" cy="813435"/>
            <wp:effectExtent l="133350" t="133350" r="120015" b="120015"/>
            <wp:wrapNone/>
            <wp:docPr id="49" name="Picture 49" descr="https://encrypted-tbn3.gstatic.com/images?q=tbn:ANd9GcQUWCkuNDsoW4A7BDW_dMbedkLPFzGtROqL2mPC0QHZOyl61CqB77z--C8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UWCkuNDsoW4A7BDW_dMbedkLPFzGtROqL2mPC0QHZOyl61CqB77z--C8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2279">
                      <a:off x="0" y="0"/>
                      <a:ext cx="81343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3E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63712" behindDoc="0" locked="0" layoutInCell="1" allowOverlap="1" wp14:anchorId="6B676E24" wp14:editId="79F94F10">
            <wp:simplePos x="0" y="0"/>
            <wp:positionH relativeFrom="column">
              <wp:posOffset>5457825</wp:posOffset>
            </wp:positionH>
            <wp:positionV relativeFrom="paragraph">
              <wp:posOffset>-409575</wp:posOffset>
            </wp:positionV>
            <wp:extent cx="733425" cy="733425"/>
            <wp:effectExtent l="0" t="0" r="9525" b="9525"/>
            <wp:wrapNone/>
            <wp:docPr id="57" name="Picture 57" descr="https://encrypted-tbn2.gstatic.com/images?q=tbn:ANd9GcQMA5Z2VI72a4U58ZvAV3gdweQ222T-B13qAIL78QbvlAHNsnDDHxWO9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MA5Z2VI72a4U58ZvAV3gdweQ222T-B13qAIL78QbvlAHNsnDDHxWO9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3A" w:rsidRPr="008930B0">
        <w:rPr>
          <w:rFonts w:ascii="Century Gothic" w:hAnsi="Century Gothic"/>
          <w:sz w:val="44"/>
          <w:szCs w:val="48"/>
        </w:rPr>
        <w:t xml:space="preserve">Some pictures of important places </w:t>
      </w:r>
    </w:p>
    <w:p w:rsidR="00B10C3A" w:rsidRPr="008930B0" w:rsidRDefault="00CA0342" w:rsidP="00517713">
      <w:pPr>
        <w:jc w:val="center"/>
        <w:rPr>
          <w:rFonts w:ascii="Century Gothic" w:hAnsi="Century Gothic"/>
          <w:sz w:val="44"/>
          <w:szCs w:val="48"/>
        </w:rPr>
      </w:pPr>
      <w:r>
        <w:rPr>
          <w:rFonts w:ascii="Century Gothic" w:hAnsi="Century Gothic"/>
          <w:sz w:val="44"/>
          <w:szCs w:val="48"/>
        </w:rPr>
        <w:t>and people</w:t>
      </w:r>
      <w:r w:rsidR="00D901A8">
        <w:rPr>
          <w:rFonts w:ascii="Century Gothic" w:hAnsi="Century Gothic"/>
          <w:sz w:val="44"/>
          <w:szCs w:val="48"/>
        </w:rPr>
        <w:t xml:space="preserve"> </w:t>
      </w:r>
      <w:r w:rsidR="00B10C3A" w:rsidRPr="008930B0">
        <w:rPr>
          <w:rFonts w:ascii="Century Gothic" w:hAnsi="Century Gothic"/>
          <w:sz w:val="44"/>
          <w:szCs w:val="48"/>
        </w:rPr>
        <w:t>in my new school:</w:t>
      </w:r>
    </w:p>
    <w:p w:rsidR="00B10C3A" w:rsidRDefault="00B10C3A" w:rsidP="00B10C3A">
      <w:pPr>
        <w:rPr>
          <w:rFonts w:ascii="Century Gothic" w:hAnsi="Century Gothic"/>
          <w:sz w:val="48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797004" wp14:editId="49CB1F65">
                <wp:simplePos x="0" y="0"/>
                <wp:positionH relativeFrom="column">
                  <wp:posOffset>1594485</wp:posOffset>
                </wp:positionH>
                <wp:positionV relativeFrom="paragraph">
                  <wp:posOffset>92710</wp:posOffset>
                </wp:positionV>
                <wp:extent cx="2478505" cy="1973178"/>
                <wp:effectExtent l="0" t="0" r="17145" b="2730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505" cy="197317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10C3A" w:rsidRPr="007B12F9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7004" id="_x0000_s1029" type="#_x0000_t202" style="position:absolute;margin-left:125.55pt;margin-top:7.3pt;width:195.15pt;height:15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" fillcolor="white [3201]" strokecolor="black [3200]" strokeweight="2pt">
                <v:textbox>
                  <w:txbxContent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10C3A" w:rsidRPr="007B12F9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804CA5" wp14:editId="25091F73">
                <wp:simplePos x="0" y="0"/>
                <wp:positionH relativeFrom="column">
                  <wp:posOffset>1605280</wp:posOffset>
                </wp:positionH>
                <wp:positionV relativeFrom="paragraph">
                  <wp:posOffset>513080</wp:posOffset>
                </wp:positionV>
                <wp:extent cx="2478405" cy="1972945"/>
                <wp:effectExtent l="0" t="0" r="17145" b="2730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972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10C3A" w:rsidRPr="007B12F9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4CA5" id="_x0000_s1030" type="#_x0000_t202" style="position:absolute;left:0;text-align:left;margin-left:126.4pt;margin-top:40.4pt;width:195.15pt;height:155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" fillcolor="white [3201]" strokecolor="black [3200]" strokeweight="2pt">
                <v:textbox>
                  <w:txbxContent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10C3A" w:rsidRPr="007B12F9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B10C3A" w:rsidRDefault="001F44B6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C91A50" wp14:editId="0B032ADC">
                <wp:simplePos x="0" y="0"/>
                <wp:positionH relativeFrom="column">
                  <wp:posOffset>1597025</wp:posOffset>
                </wp:positionH>
                <wp:positionV relativeFrom="paragraph">
                  <wp:posOffset>405130</wp:posOffset>
                </wp:positionV>
                <wp:extent cx="2478405" cy="1972945"/>
                <wp:effectExtent l="0" t="0" r="17145" b="273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972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/>
                          <w:p w:rsidR="00B10C3A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B10C3A" w:rsidRPr="007B12F9" w:rsidRDefault="00B10C3A" w:rsidP="00B10C3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1A50" id="_x0000_s1031" type="#_x0000_t202" style="position:absolute;left:0;text-align:left;margin-left:125.75pt;margin-top:31.9pt;width:195.15pt;height:15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" fillcolor="white [3201]" strokecolor="black [3200]" strokeweight="2pt">
                <v:textbox>
                  <w:txbxContent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/>
                    <w:p w:rsidR="00B10C3A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B10C3A" w:rsidRPr="007B12F9" w:rsidRDefault="00B10C3A" w:rsidP="00B10C3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C3A" w:rsidRDefault="00B10C3A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7F5B29" w:rsidRDefault="007F5B29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7F5B29" w:rsidRDefault="007F5B29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1F44B6" w:rsidRDefault="001F44B6" w:rsidP="00F02DBD">
      <w:pPr>
        <w:tabs>
          <w:tab w:val="left" w:pos="3645"/>
        </w:tabs>
        <w:jc w:val="center"/>
        <w:rPr>
          <w:rFonts w:ascii="Century Gothic" w:hAnsi="Century Gothic"/>
          <w:sz w:val="48"/>
          <w:szCs w:val="48"/>
        </w:rPr>
      </w:pPr>
    </w:p>
    <w:p w:rsidR="009C3DEC" w:rsidRDefault="009E3102" w:rsidP="00F02DBD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 w:rsidRPr="00A46787">
        <w:rPr>
          <w:rFonts w:ascii="Century Gothic" w:hAnsi="Century Gothic"/>
          <w:noProof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9CCEC1" wp14:editId="68B48CAA">
                <wp:simplePos x="0" y="0"/>
                <wp:positionH relativeFrom="column">
                  <wp:posOffset>593766</wp:posOffset>
                </wp:positionH>
                <wp:positionV relativeFrom="paragraph">
                  <wp:posOffset>-296882</wp:posOffset>
                </wp:positionV>
                <wp:extent cx="4808855" cy="3657080"/>
                <wp:effectExtent l="0" t="0" r="10795" b="1968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855" cy="3657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E3102" w:rsidRPr="007B12F9" w:rsidRDefault="009E3102" w:rsidP="009E310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CEC1" id="_x0000_s1032" type="#_x0000_t202" style="position:absolute;left:0;text-align:left;margin-left:46.75pt;margin-top:-23.4pt;width:378.65pt;height:287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" fillcolor="white [3201]" strokecolor="black [3200]" strokeweight="2pt">
                <v:textbox>
                  <w:txbxContent>
                    <w:p w:rsidR="009E3102" w:rsidRDefault="009E3102" w:rsidP="009E3102"/>
                    <w:p w:rsidR="009E3102" w:rsidRDefault="009E3102" w:rsidP="009E3102"/>
                    <w:p w:rsidR="009E3102" w:rsidRDefault="009E3102" w:rsidP="009E3102"/>
                    <w:p w:rsidR="009E3102" w:rsidRDefault="009E3102" w:rsidP="009E3102"/>
                    <w:p w:rsidR="009E3102" w:rsidRDefault="009E3102" w:rsidP="009E310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E3102" w:rsidRPr="007B12F9" w:rsidRDefault="009E3102" w:rsidP="009E310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DEC" w:rsidRDefault="009E3102">
      <w:pPr>
        <w:spacing w:after="0" w:line="240" w:lineRule="auto"/>
        <w:rPr>
          <w:rFonts w:ascii="Century Gothic" w:hAnsi="Century Gothic"/>
          <w:sz w:val="44"/>
          <w:szCs w:val="48"/>
        </w:rPr>
      </w:pPr>
      <w:r w:rsidRPr="009E3102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2E7BB7" wp14:editId="6A4CFD42">
                <wp:simplePos x="0" y="0"/>
                <wp:positionH relativeFrom="column">
                  <wp:posOffset>593766</wp:posOffset>
                </wp:positionH>
                <wp:positionV relativeFrom="paragraph">
                  <wp:posOffset>3410032</wp:posOffset>
                </wp:positionV>
                <wp:extent cx="4809317" cy="4120515"/>
                <wp:effectExtent l="0" t="0" r="10795" b="1333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317" cy="412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/>
                          <w:p w:rsidR="009E3102" w:rsidRDefault="009E3102" w:rsidP="009E310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E3102" w:rsidRPr="007B12F9" w:rsidRDefault="009E3102" w:rsidP="009E3102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7BB7" id="_x0000_s1033" type="#_x0000_t202" style="position:absolute;margin-left:46.75pt;margin-top:268.5pt;width:378.7pt;height:324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" fillcolor="window" strokecolor="windowText" strokeweight="2pt">
                <v:textbox>
                  <w:txbxContent>
                    <w:p w:rsidR="009E3102" w:rsidRDefault="009E3102" w:rsidP="009E3102"/>
                    <w:p w:rsidR="009E3102" w:rsidRDefault="009E3102" w:rsidP="009E3102"/>
                    <w:p w:rsidR="009E3102" w:rsidRDefault="009E3102" w:rsidP="009E3102"/>
                    <w:p w:rsidR="009E3102" w:rsidRDefault="009E3102" w:rsidP="009E3102"/>
                    <w:p w:rsidR="009E3102" w:rsidRDefault="009E3102" w:rsidP="009E310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E3102" w:rsidRPr="007B12F9" w:rsidRDefault="009E3102" w:rsidP="009E3102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DEC">
        <w:rPr>
          <w:rFonts w:ascii="Century Gothic" w:hAnsi="Century Gothic"/>
          <w:sz w:val="44"/>
          <w:szCs w:val="48"/>
        </w:rPr>
        <w:br w:type="page"/>
      </w:r>
    </w:p>
    <w:p w:rsidR="001A7D40" w:rsidRPr="008930B0" w:rsidRDefault="00F02DBD" w:rsidP="00F02DBD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lastRenderedPageBreak/>
        <w:t>My summer plan</w:t>
      </w:r>
    </w:p>
    <w:p w:rsidR="00F02DBD" w:rsidRPr="00F1690A" w:rsidRDefault="00F02DBD" w:rsidP="00F02DBD">
      <w:pPr>
        <w:tabs>
          <w:tab w:val="left" w:pos="3645"/>
        </w:tabs>
        <w:rPr>
          <w:rFonts w:ascii="Century Gothic" w:hAnsi="Century Gothic"/>
          <w:sz w:val="32"/>
          <w:szCs w:val="32"/>
        </w:rPr>
      </w:pPr>
      <w:r w:rsidRPr="00F1690A">
        <w:rPr>
          <w:rFonts w:ascii="Century Gothic" w:hAnsi="Century Gothic"/>
          <w:sz w:val="32"/>
          <w:szCs w:val="32"/>
        </w:rPr>
        <w:t xml:space="preserve">Make a plan with an adult at home of things to do </w:t>
      </w:r>
      <w:r w:rsidR="00B10C3A" w:rsidRPr="00F1690A">
        <w:rPr>
          <w:rFonts w:ascii="Century Gothic" w:hAnsi="Century Gothic"/>
          <w:sz w:val="32"/>
          <w:szCs w:val="32"/>
        </w:rPr>
        <w:t xml:space="preserve">or talk about </w:t>
      </w:r>
      <w:r w:rsidRPr="00F1690A">
        <w:rPr>
          <w:rFonts w:ascii="Century Gothic" w:hAnsi="Century Gothic"/>
          <w:sz w:val="32"/>
          <w:szCs w:val="32"/>
        </w:rPr>
        <w:t>in the summer to get ready for your new school. Some things you will have to do</w:t>
      </w:r>
      <w:r w:rsidR="00B10C3A" w:rsidRPr="00F1690A">
        <w:rPr>
          <w:rFonts w:ascii="Century Gothic" w:hAnsi="Century Gothic"/>
          <w:sz w:val="32"/>
          <w:szCs w:val="32"/>
        </w:rPr>
        <w:t xml:space="preserve"> or talk about in </w:t>
      </w:r>
      <w:r w:rsidR="00B10C3A" w:rsidRPr="009A3C3E">
        <w:rPr>
          <w:rFonts w:ascii="Century Gothic" w:hAnsi="Century Gothic"/>
          <w:b/>
          <w:sz w:val="32"/>
          <w:szCs w:val="32"/>
        </w:rPr>
        <w:t>July</w:t>
      </w:r>
      <w:r w:rsidR="00B10C3A" w:rsidRPr="00F1690A">
        <w:rPr>
          <w:rFonts w:ascii="Century Gothic" w:hAnsi="Century Gothic"/>
          <w:sz w:val="32"/>
          <w:szCs w:val="32"/>
        </w:rPr>
        <w:t xml:space="preserve"> and </w:t>
      </w:r>
      <w:r w:rsidR="00B10C3A" w:rsidRPr="009A3C3E">
        <w:rPr>
          <w:rFonts w:ascii="Century Gothic" w:hAnsi="Century Gothic"/>
          <w:b/>
          <w:sz w:val="32"/>
          <w:szCs w:val="32"/>
        </w:rPr>
        <w:t>August</w:t>
      </w:r>
      <w:r w:rsidRPr="00F1690A">
        <w:rPr>
          <w:rFonts w:ascii="Century Gothic" w:hAnsi="Century Gothic"/>
          <w:sz w:val="32"/>
          <w:szCs w:val="32"/>
        </w:rPr>
        <w:t xml:space="preserve">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4"/>
        <w:gridCol w:w="2422"/>
      </w:tblGrid>
      <w:tr w:rsidR="00B10C3A" w:rsidTr="00B10C3A">
        <w:tc>
          <w:tcPr>
            <w:tcW w:w="6771" w:type="dxa"/>
          </w:tcPr>
          <w:p w:rsidR="00B10C3A" w:rsidRPr="00F1690A" w:rsidRDefault="00B10C3A" w:rsidP="00B10C3A">
            <w:pPr>
              <w:tabs>
                <w:tab w:val="left" w:pos="3645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Things to do or talk about</w:t>
            </w:r>
          </w:p>
        </w:tc>
        <w:tc>
          <w:tcPr>
            <w:tcW w:w="2471" w:type="dxa"/>
          </w:tcPr>
          <w:p w:rsidR="00B10C3A" w:rsidRPr="00F1690A" w:rsidRDefault="00B10C3A" w:rsidP="00B10C3A">
            <w:pPr>
              <w:tabs>
                <w:tab w:val="left" w:pos="3645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Date</w:t>
            </w: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Get a school bag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Buy a new uniform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906218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Practis</w:t>
            </w:r>
            <w:r w:rsidR="00B10C3A" w:rsidRPr="00F1690A">
              <w:rPr>
                <w:rFonts w:ascii="Century Gothic" w:hAnsi="Century Gothic"/>
                <w:sz w:val="32"/>
                <w:szCs w:val="32"/>
              </w:rPr>
              <w:t>e putting on uniform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Talk to an adult about how I will get to my new school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Pack my bag for the first day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  <w:r w:rsidRPr="00F1690A">
              <w:rPr>
                <w:rFonts w:ascii="Century Gothic" w:hAnsi="Century Gothic"/>
                <w:sz w:val="32"/>
                <w:szCs w:val="32"/>
              </w:rPr>
              <w:t>Talk to an adult about lunch times</w:t>
            </w: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10C3A" w:rsidTr="00B10C3A">
        <w:tc>
          <w:tcPr>
            <w:tcW w:w="67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471" w:type="dxa"/>
          </w:tcPr>
          <w:p w:rsidR="00B10C3A" w:rsidRPr="00F1690A" w:rsidRDefault="00B10C3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1690A" w:rsidTr="00B10C3A">
        <w:tc>
          <w:tcPr>
            <w:tcW w:w="6771" w:type="dxa"/>
          </w:tcPr>
          <w:p w:rsidR="00F1690A" w:rsidRPr="00F1690A" w:rsidRDefault="00F1690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471" w:type="dxa"/>
          </w:tcPr>
          <w:p w:rsidR="00F1690A" w:rsidRPr="00F1690A" w:rsidRDefault="00F1690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1690A" w:rsidTr="00B10C3A">
        <w:tc>
          <w:tcPr>
            <w:tcW w:w="6771" w:type="dxa"/>
          </w:tcPr>
          <w:p w:rsidR="00F1690A" w:rsidRPr="00F1690A" w:rsidRDefault="00F1690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471" w:type="dxa"/>
          </w:tcPr>
          <w:p w:rsidR="00F1690A" w:rsidRPr="00F1690A" w:rsidRDefault="00F1690A" w:rsidP="00F02DBD">
            <w:pPr>
              <w:tabs>
                <w:tab w:val="left" w:pos="3645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F02DBD" w:rsidRDefault="00F02DBD" w:rsidP="00F02DBD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</w:p>
    <w:p w:rsidR="00F02DBD" w:rsidRPr="00F1690A" w:rsidRDefault="00775ED7" w:rsidP="00F02DBD">
      <w:pPr>
        <w:tabs>
          <w:tab w:val="left" w:pos="3645"/>
        </w:tabs>
        <w:rPr>
          <w:rFonts w:ascii="Century Gothic" w:hAnsi="Century Gothic"/>
          <w:sz w:val="32"/>
          <w:szCs w:val="32"/>
        </w:rPr>
      </w:pPr>
      <w:r w:rsidRPr="00F1690A">
        <w:rPr>
          <w:rFonts w:ascii="Arial" w:hAnsi="Arial" w:cs="Arial"/>
          <w:noProof/>
          <w:color w:val="1E0FBE"/>
          <w:sz w:val="32"/>
          <w:szCs w:val="32"/>
          <w:lang w:eastAsia="en-GB"/>
        </w:rPr>
        <w:drawing>
          <wp:anchor distT="0" distB="0" distL="114300" distR="114300" simplePos="0" relativeHeight="251702272" behindDoc="0" locked="0" layoutInCell="1" allowOverlap="1" wp14:anchorId="687F3A71" wp14:editId="73F1E6BA">
            <wp:simplePos x="0" y="0"/>
            <wp:positionH relativeFrom="column">
              <wp:posOffset>-247650</wp:posOffset>
            </wp:positionH>
            <wp:positionV relativeFrom="paragraph">
              <wp:posOffset>329565</wp:posOffset>
            </wp:positionV>
            <wp:extent cx="750570" cy="996315"/>
            <wp:effectExtent l="0" t="0" r="0" b="0"/>
            <wp:wrapNone/>
            <wp:docPr id="323" name="Picture 323" descr="http://t0.gstatic.com/images?q=tbn:ANd9GcSOxm0VjrDRtMWyXXg9-z4gPpFonNMUA7bUyZwhBGwFTm9KwKI08QJCW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Oxm0VjrDRtMWyXXg9-z4gPpFonNMUA7bUyZwhBGwFTm9KwKI08QJCW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3A" w:rsidRPr="00F1690A">
        <w:rPr>
          <w:rFonts w:ascii="Century Gothic" w:hAnsi="Century Gothic"/>
          <w:sz w:val="32"/>
          <w:szCs w:val="32"/>
        </w:rPr>
        <w:t xml:space="preserve">Now I am ready for school, I can </w:t>
      </w:r>
    </w:p>
    <w:p w:rsidR="00B10C3A" w:rsidRPr="00F1690A" w:rsidRDefault="00B10C3A" w:rsidP="00653811">
      <w:pPr>
        <w:pStyle w:val="ListParagraph"/>
        <w:numPr>
          <w:ilvl w:val="0"/>
          <w:numId w:val="25"/>
        </w:numPr>
        <w:tabs>
          <w:tab w:val="left" w:pos="3645"/>
        </w:tabs>
        <w:rPr>
          <w:rFonts w:ascii="Century Gothic" w:hAnsi="Century Gothic"/>
          <w:sz w:val="32"/>
          <w:szCs w:val="32"/>
        </w:rPr>
      </w:pPr>
      <w:r w:rsidRPr="00F1690A">
        <w:rPr>
          <w:rFonts w:ascii="Century Gothic" w:hAnsi="Century Gothic"/>
          <w:sz w:val="32"/>
          <w:szCs w:val="32"/>
        </w:rPr>
        <w:t>_________________________________</w:t>
      </w:r>
    </w:p>
    <w:p w:rsidR="00B10C3A" w:rsidRPr="00F1690A" w:rsidRDefault="00B10C3A" w:rsidP="00653811">
      <w:pPr>
        <w:pStyle w:val="ListParagraph"/>
        <w:numPr>
          <w:ilvl w:val="0"/>
          <w:numId w:val="25"/>
        </w:numPr>
        <w:tabs>
          <w:tab w:val="left" w:pos="3645"/>
        </w:tabs>
        <w:rPr>
          <w:rFonts w:ascii="Century Gothic" w:hAnsi="Century Gothic"/>
          <w:sz w:val="32"/>
          <w:szCs w:val="32"/>
        </w:rPr>
      </w:pPr>
      <w:r w:rsidRPr="00F1690A">
        <w:rPr>
          <w:rFonts w:ascii="Century Gothic" w:hAnsi="Century Gothic"/>
          <w:sz w:val="32"/>
          <w:szCs w:val="32"/>
        </w:rPr>
        <w:t>_________________________________</w:t>
      </w:r>
    </w:p>
    <w:p w:rsidR="00F1690A" w:rsidRPr="00F1690A" w:rsidRDefault="00B10C3A" w:rsidP="00F1690A">
      <w:pPr>
        <w:pStyle w:val="ListParagraph"/>
        <w:numPr>
          <w:ilvl w:val="0"/>
          <w:numId w:val="25"/>
        </w:numPr>
        <w:tabs>
          <w:tab w:val="left" w:pos="3645"/>
        </w:tabs>
        <w:rPr>
          <w:rFonts w:ascii="Century Gothic" w:hAnsi="Century Gothic"/>
          <w:sz w:val="32"/>
          <w:szCs w:val="32"/>
        </w:rPr>
      </w:pPr>
      <w:r w:rsidRPr="00F1690A">
        <w:rPr>
          <w:rFonts w:ascii="Century Gothic" w:hAnsi="Century Gothic"/>
          <w:sz w:val="32"/>
          <w:szCs w:val="32"/>
        </w:rPr>
        <w:t>_________________________________</w:t>
      </w:r>
    </w:p>
    <w:p w:rsidR="00F02DBD" w:rsidRPr="00F1690A" w:rsidRDefault="00F1690A" w:rsidP="005F7ACE">
      <w:pPr>
        <w:pStyle w:val="ListParagraph"/>
        <w:tabs>
          <w:tab w:val="left" w:pos="3645"/>
        </w:tabs>
        <w:ind w:left="1713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44"/>
          <w:szCs w:val="48"/>
        </w:rPr>
        <w:lastRenderedPageBreak/>
        <w:t xml:space="preserve">A </w:t>
      </w:r>
      <w:r w:rsidR="00653811" w:rsidRPr="00F1690A">
        <w:rPr>
          <w:rFonts w:ascii="Century Gothic" w:hAnsi="Century Gothic"/>
          <w:sz w:val="44"/>
          <w:szCs w:val="48"/>
        </w:rPr>
        <w:t xml:space="preserve">practice </w:t>
      </w:r>
      <w:r w:rsidR="006A5465" w:rsidRPr="00F1690A">
        <w:rPr>
          <w:rFonts w:ascii="Century Gothic" w:hAnsi="Century Gothic"/>
          <w:sz w:val="44"/>
          <w:szCs w:val="48"/>
        </w:rPr>
        <w:t>timetable</w:t>
      </w:r>
    </w:p>
    <w:p w:rsidR="006A5465" w:rsidRDefault="006A5465" w:rsidP="006A5465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At your new school you will have a timetable. It might look like this:</w:t>
      </w:r>
    </w:p>
    <w:tbl>
      <w:tblPr>
        <w:tblStyle w:val="TableGrid"/>
        <w:tblpPr w:leftFromText="180" w:rightFromText="180" w:vertAnchor="page" w:horzAnchor="margin" w:tblpY="3751"/>
        <w:tblW w:w="9889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877"/>
        <w:gridCol w:w="1809"/>
        <w:gridCol w:w="1842"/>
        <w:gridCol w:w="1843"/>
      </w:tblGrid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Monday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Tuesday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Wednesday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Thursday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Friday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9:10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Reg PS R8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Reg PS R8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Reg PS R8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Reg PS R8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Reg PS R8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9:15</w:t>
            </w:r>
          </w:p>
        </w:tc>
        <w:tc>
          <w:tcPr>
            <w:tcW w:w="15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Eng LMcF M8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Hist KH R14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  MS  M4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HE LH R25</w:t>
            </w:r>
          </w:p>
        </w:tc>
        <w:tc>
          <w:tcPr>
            <w:tcW w:w="1843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  MS  M4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9:50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Eng LMcF M8</w:t>
            </w:r>
          </w:p>
        </w:tc>
        <w:tc>
          <w:tcPr>
            <w:tcW w:w="1877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PSE GB M10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HE LH R25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Dr HR R32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10:</w:t>
            </w:r>
            <w:r w:rsidR="00AF17FA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RE  MS  M4</w:t>
            </w:r>
          </w:p>
        </w:tc>
        <w:tc>
          <w:tcPr>
            <w:tcW w:w="1877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  <w:tc>
          <w:tcPr>
            <w:tcW w:w="180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Geog PT R19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HE LH R25</w:t>
            </w:r>
          </w:p>
        </w:tc>
        <w:tc>
          <w:tcPr>
            <w:tcW w:w="1843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Dr HR R32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AF17F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11:00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B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R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b/>
                <w:sz w:val="20"/>
                <w:szCs w:val="20"/>
              </w:rPr>
              <w:t>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K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AF17F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11:15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Fr  HG M6</w:t>
            </w:r>
          </w:p>
        </w:tc>
        <w:tc>
          <w:tcPr>
            <w:tcW w:w="1877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Eng LMcF M8</w:t>
            </w:r>
          </w:p>
        </w:tc>
        <w:tc>
          <w:tcPr>
            <w:tcW w:w="180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  <w:highlight w:val="green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PE  CW Gym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Eng LMcF M8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LLW LB R6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9A3C3E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11:50</w:t>
            </w:r>
          </w:p>
        </w:tc>
        <w:tc>
          <w:tcPr>
            <w:tcW w:w="15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Art JC S3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Eng LMcF M8</w:t>
            </w:r>
          </w:p>
        </w:tc>
        <w:tc>
          <w:tcPr>
            <w:tcW w:w="180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PE  CW Gym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Hist KH R14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9A3C3E">
              <w:rPr>
                <w:rFonts w:ascii="Century Gothic" w:hAnsi="Century Gothic"/>
                <w:sz w:val="20"/>
                <w:szCs w:val="20"/>
              </w:rPr>
              <w:t>2:25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Art JC S3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Mus PK M3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PE  CW Gym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Hist KH R14</w:t>
            </w:r>
          </w:p>
        </w:tc>
        <w:tc>
          <w:tcPr>
            <w:tcW w:w="1843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AF17FA" w:rsidRPr="009E6EEA" w:rsidRDefault="009A3C3E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13:00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L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U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N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C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H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9A3C3E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1:35</w:t>
            </w:r>
          </w:p>
        </w:tc>
        <w:tc>
          <w:tcPr>
            <w:tcW w:w="15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Fr HG M6</w:t>
            </w:r>
          </w:p>
        </w:tc>
        <w:tc>
          <w:tcPr>
            <w:tcW w:w="180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Maths POK M2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Maths POK M2</w:t>
            </w:r>
          </w:p>
        </w:tc>
        <w:tc>
          <w:tcPr>
            <w:tcW w:w="1843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Maths POK M2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9A3C3E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2:10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LLW LB R6</w:t>
            </w:r>
          </w:p>
        </w:tc>
        <w:tc>
          <w:tcPr>
            <w:tcW w:w="1877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Sci  FC R25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Maths POK M2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ICT AW CS1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Maths POK M2</w:t>
            </w:r>
          </w:p>
        </w:tc>
      </w:tr>
      <w:tr w:rsidR="009E6EEA" w:rsidRPr="00DE41E3" w:rsidTr="005725D2">
        <w:tc>
          <w:tcPr>
            <w:tcW w:w="959" w:type="dxa"/>
            <w:shd w:val="clear" w:color="auto" w:fill="auto"/>
          </w:tcPr>
          <w:p w:rsidR="009E6EEA" w:rsidRPr="009E6EEA" w:rsidRDefault="005725D2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2:</w:t>
            </w:r>
            <w:r w:rsidR="009A3C3E">
              <w:rPr>
                <w:rFonts w:ascii="Century Gothic" w:hAnsi="Century Gothic"/>
                <w:sz w:val="20"/>
                <w:szCs w:val="20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PSE GB M10</w:t>
            </w:r>
          </w:p>
        </w:tc>
        <w:tc>
          <w:tcPr>
            <w:tcW w:w="1877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Geog PT R19</w:t>
            </w:r>
          </w:p>
        </w:tc>
        <w:tc>
          <w:tcPr>
            <w:tcW w:w="1809" w:type="dxa"/>
            <w:shd w:val="clear" w:color="auto" w:fill="auto"/>
          </w:tcPr>
          <w:p w:rsidR="009E6EEA" w:rsidRPr="009E6EEA" w:rsidRDefault="009E6EEA" w:rsidP="009E6EEA">
            <w:pPr>
              <w:tabs>
                <w:tab w:val="left" w:pos="365"/>
                <w:tab w:val="center" w:pos="1230"/>
              </w:tabs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Fr HG M6</w:t>
            </w:r>
          </w:p>
        </w:tc>
        <w:tc>
          <w:tcPr>
            <w:tcW w:w="1842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ICT AW CS1</w:t>
            </w:r>
          </w:p>
        </w:tc>
        <w:tc>
          <w:tcPr>
            <w:tcW w:w="1843" w:type="dxa"/>
            <w:shd w:val="clear" w:color="auto" w:fill="auto"/>
          </w:tcPr>
          <w:p w:rsidR="009E6EEA" w:rsidRPr="009E6EEA" w:rsidRDefault="009E6EEA" w:rsidP="009E6EEA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E6EEA">
              <w:rPr>
                <w:rFonts w:ascii="Century Gothic" w:hAnsi="Century Gothic"/>
                <w:sz w:val="20"/>
                <w:szCs w:val="20"/>
              </w:rPr>
              <w:t>Mus PK M3</w:t>
            </w:r>
          </w:p>
        </w:tc>
      </w:tr>
    </w:tbl>
    <w:p w:rsidR="006A5465" w:rsidRPr="00D6005F" w:rsidRDefault="006A5465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>Your timetable tells you what happens every day. It has the subject name, the teacher’s name, the room to go to and the time of each lesson.</w:t>
      </w:r>
    </w:p>
    <w:p w:rsidR="006A5465" w:rsidRPr="00D6005F" w:rsidRDefault="00D6005F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>Look at the timetable above, c</w:t>
      </w:r>
      <w:r w:rsidR="006A5465" w:rsidRPr="00D6005F">
        <w:rPr>
          <w:rFonts w:ascii="Century Gothic" w:hAnsi="Century Gothic"/>
          <w:sz w:val="28"/>
          <w:szCs w:val="24"/>
        </w:rPr>
        <w:t>an you find;</w:t>
      </w:r>
    </w:p>
    <w:p w:rsidR="006A5465" w:rsidRDefault="00E96313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>What subject is</w:t>
      </w:r>
      <w:r w:rsidR="006A5465" w:rsidRPr="00D6005F">
        <w:rPr>
          <w:rFonts w:ascii="Century Gothic" w:hAnsi="Century Gothic"/>
          <w:sz w:val="28"/>
          <w:szCs w:val="24"/>
        </w:rPr>
        <w:t xml:space="preserve"> first on Thursday </w:t>
      </w:r>
      <w:r w:rsidR="00D6005F">
        <w:rPr>
          <w:rFonts w:ascii="Century Gothic" w:hAnsi="Century Gothic"/>
          <w:sz w:val="28"/>
          <w:szCs w:val="24"/>
        </w:rPr>
        <w:tab/>
      </w:r>
      <w:r w:rsidR="00D6005F">
        <w:rPr>
          <w:rFonts w:ascii="Century Gothic" w:hAnsi="Century Gothic"/>
          <w:sz w:val="28"/>
          <w:szCs w:val="24"/>
        </w:rPr>
        <w:tab/>
      </w:r>
      <w:r w:rsidR="006A5465" w:rsidRPr="00D6005F">
        <w:rPr>
          <w:rFonts w:ascii="Century Gothic" w:hAnsi="Century Gothic"/>
          <w:sz w:val="28"/>
          <w:szCs w:val="24"/>
        </w:rPr>
        <w:t>___________</w:t>
      </w:r>
      <w:r w:rsidR="00D6005F">
        <w:rPr>
          <w:rFonts w:ascii="Century Gothic" w:hAnsi="Century Gothic"/>
          <w:sz w:val="28"/>
          <w:szCs w:val="24"/>
        </w:rPr>
        <w:t>__________</w:t>
      </w:r>
    </w:p>
    <w:p w:rsidR="00AF17FA" w:rsidRPr="00D6005F" w:rsidRDefault="00AF17FA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sz w:val="28"/>
          <w:szCs w:val="24"/>
        </w:rPr>
        <w:t xml:space="preserve">What time is lunch at </w:t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  <w:t>_____________________</w:t>
      </w:r>
    </w:p>
    <w:p w:rsidR="006A5465" w:rsidRPr="00D6005F" w:rsidRDefault="006A5465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>What room Math</w:t>
      </w:r>
      <w:r w:rsidR="00D6005F">
        <w:rPr>
          <w:rFonts w:ascii="Century Gothic" w:hAnsi="Century Gothic"/>
          <w:sz w:val="28"/>
          <w:szCs w:val="24"/>
        </w:rPr>
        <w:t xml:space="preserve">s is in </w:t>
      </w:r>
      <w:r w:rsidR="00D6005F">
        <w:rPr>
          <w:rFonts w:ascii="Century Gothic" w:hAnsi="Century Gothic"/>
          <w:sz w:val="28"/>
          <w:szCs w:val="24"/>
        </w:rPr>
        <w:tab/>
      </w:r>
      <w:r w:rsidR="00D6005F">
        <w:rPr>
          <w:rFonts w:ascii="Century Gothic" w:hAnsi="Century Gothic"/>
          <w:sz w:val="28"/>
          <w:szCs w:val="24"/>
        </w:rPr>
        <w:tab/>
      </w:r>
      <w:r w:rsidR="00D6005F">
        <w:rPr>
          <w:rFonts w:ascii="Century Gothic" w:hAnsi="Century Gothic"/>
          <w:sz w:val="28"/>
          <w:szCs w:val="24"/>
        </w:rPr>
        <w:tab/>
        <w:t>_____________________</w:t>
      </w:r>
    </w:p>
    <w:p w:rsidR="006A5465" w:rsidRPr="00D6005F" w:rsidRDefault="00E96313" w:rsidP="006A5465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>How often is</w:t>
      </w:r>
      <w:r w:rsidR="006A5465" w:rsidRPr="00D6005F">
        <w:rPr>
          <w:rFonts w:ascii="Century Gothic" w:hAnsi="Century Gothic"/>
          <w:sz w:val="28"/>
          <w:szCs w:val="24"/>
        </w:rPr>
        <w:t xml:space="preserve"> English in the week</w:t>
      </w:r>
      <w:r w:rsidR="00D6005F">
        <w:rPr>
          <w:rFonts w:ascii="Century Gothic" w:hAnsi="Century Gothic"/>
          <w:sz w:val="28"/>
          <w:szCs w:val="24"/>
        </w:rPr>
        <w:tab/>
      </w:r>
      <w:r w:rsidR="00D6005F">
        <w:rPr>
          <w:rFonts w:ascii="Century Gothic" w:hAnsi="Century Gothic"/>
          <w:sz w:val="28"/>
          <w:szCs w:val="24"/>
        </w:rPr>
        <w:tab/>
      </w:r>
      <w:r w:rsidR="006A5465" w:rsidRPr="00D6005F">
        <w:rPr>
          <w:rFonts w:ascii="Century Gothic" w:hAnsi="Century Gothic"/>
          <w:sz w:val="28"/>
          <w:szCs w:val="24"/>
        </w:rPr>
        <w:t>__________</w:t>
      </w:r>
      <w:r w:rsidR="00D6005F">
        <w:rPr>
          <w:rFonts w:ascii="Century Gothic" w:hAnsi="Century Gothic"/>
          <w:sz w:val="28"/>
          <w:szCs w:val="24"/>
        </w:rPr>
        <w:t>___________</w:t>
      </w:r>
    </w:p>
    <w:p w:rsidR="001A7D40" w:rsidRPr="00D6005F" w:rsidRDefault="00E96313" w:rsidP="00A32EA6">
      <w:pPr>
        <w:tabs>
          <w:tab w:val="left" w:pos="3645"/>
        </w:tabs>
        <w:rPr>
          <w:rFonts w:ascii="Century Gothic" w:hAnsi="Century Gothic"/>
          <w:sz w:val="28"/>
          <w:szCs w:val="24"/>
        </w:rPr>
      </w:pPr>
      <w:r w:rsidRPr="00D6005F">
        <w:rPr>
          <w:rFonts w:ascii="Century Gothic" w:hAnsi="Century Gothic"/>
          <w:sz w:val="28"/>
          <w:szCs w:val="24"/>
        </w:rPr>
        <w:t xml:space="preserve">What books have to be </w:t>
      </w:r>
      <w:r w:rsidR="006A5465" w:rsidRPr="00D6005F">
        <w:rPr>
          <w:rFonts w:ascii="Century Gothic" w:hAnsi="Century Gothic"/>
          <w:sz w:val="28"/>
          <w:szCs w:val="24"/>
        </w:rPr>
        <w:t>pack</w:t>
      </w:r>
      <w:r w:rsidRPr="00D6005F">
        <w:rPr>
          <w:rFonts w:ascii="Century Gothic" w:hAnsi="Century Gothic"/>
          <w:sz w:val="28"/>
          <w:szCs w:val="24"/>
        </w:rPr>
        <w:t xml:space="preserve">ed on a Tuesday night </w:t>
      </w:r>
      <w:r w:rsidR="00D6005F">
        <w:rPr>
          <w:rFonts w:ascii="Century Gothic" w:hAnsi="Century Gothic"/>
          <w:sz w:val="28"/>
          <w:szCs w:val="24"/>
        </w:rPr>
        <w:t>________________</w:t>
      </w:r>
      <w:r w:rsidR="006A5465" w:rsidRPr="00D6005F">
        <w:rPr>
          <w:rFonts w:ascii="Century Gothic" w:hAnsi="Century Gothic"/>
          <w:sz w:val="28"/>
          <w:szCs w:val="24"/>
        </w:rPr>
        <w:t>_____________</w:t>
      </w:r>
      <w:r w:rsidR="00517713">
        <w:rPr>
          <w:rFonts w:ascii="Century Gothic" w:hAnsi="Century Gothic"/>
          <w:sz w:val="28"/>
          <w:szCs w:val="24"/>
        </w:rPr>
        <w:t>________________________</w:t>
      </w:r>
      <w:r w:rsidRPr="00D6005F">
        <w:rPr>
          <w:rFonts w:ascii="Century Gothic" w:hAnsi="Century Gothic"/>
          <w:sz w:val="28"/>
          <w:szCs w:val="24"/>
        </w:rPr>
        <w:t>____</w:t>
      </w:r>
    </w:p>
    <w:p w:rsidR="001A7D40" w:rsidRPr="008930B0" w:rsidRDefault="007E1EEF" w:rsidP="007E1EEF">
      <w:pPr>
        <w:tabs>
          <w:tab w:val="left" w:pos="3645"/>
        </w:tabs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lastRenderedPageBreak/>
        <w:t>Staying the same</w:t>
      </w:r>
    </w:p>
    <w:p w:rsidR="007E1EEF" w:rsidRDefault="00517713" w:rsidP="007E1EEF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4C40A763" wp14:editId="6762710E">
            <wp:simplePos x="0" y="0"/>
            <wp:positionH relativeFrom="column">
              <wp:posOffset>15240</wp:posOffset>
            </wp:positionH>
            <wp:positionV relativeFrom="paragraph">
              <wp:posOffset>664845</wp:posOffset>
            </wp:positionV>
            <wp:extent cx="487680" cy="477520"/>
            <wp:effectExtent l="0" t="0" r="762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0" t="20339" r="34968" b="59322"/>
                    <a:stretch/>
                  </pic:blipFill>
                  <pic:spPr bwMode="auto">
                    <a:xfrm>
                      <a:off x="0" y="0"/>
                      <a:ext cx="4876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B6">
        <w:rPr>
          <w:rFonts w:ascii="Century Gothic" w:hAnsi="Century Gothic"/>
          <w:sz w:val="36"/>
          <w:szCs w:val="36"/>
        </w:rPr>
        <w:t xml:space="preserve">Think about what </w:t>
      </w:r>
      <w:r w:rsidR="007E1EEF" w:rsidRPr="007E1EEF">
        <w:rPr>
          <w:rFonts w:ascii="Century Gothic" w:hAnsi="Century Gothic"/>
          <w:sz w:val="36"/>
          <w:szCs w:val="36"/>
        </w:rPr>
        <w:t>will stay the same when you move to your new school.</w:t>
      </w:r>
    </w:p>
    <w:p w:rsidR="001F44B6" w:rsidRPr="007E1EEF" w:rsidRDefault="00F1690A" w:rsidP="007E1EEF">
      <w:pPr>
        <w:tabs>
          <w:tab w:val="left" w:pos="3645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</w:t>
      </w:r>
      <w:r w:rsidR="001F44B6">
        <w:rPr>
          <w:rFonts w:ascii="Century Gothic" w:hAnsi="Century Gothic"/>
          <w:sz w:val="36"/>
          <w:szCs w:val="36"/>
        </w:rPr>
        <w:t>Wri</w:t>
      </w:r>
      <w:r>
        <w:rPr>
          <w:rFonts w:ascii="Century Gothic" w:hAnsi="Century Gothic"/>
          <w:sz w:val="36"/>
          <w:szCs w:val="36"/>
        </w:rPr>
        <w:t>te your thoughts in the bubbles.</w:t>
      </w:r>
    </w:p>
    <w:p w:rsidR="001A7D40" w:rsidRDefault="001A7D40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1A7D40" w:rsidRDefault="00F528CC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66040</wp:posOffset>
                </wp:positionV>
                <wp:extent cx="6381750" cy="5695950"/>
                <wp:effectExtent l="19050" t="0" r="38100" b="381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5695950"/>
                          <a:chOff x="0" y="0"/>
                          <a:chExt cx="6381750" cy="5695950"/>
                        </a:xfrm>
                      </wpg:grpSpPr>
                      <wps:wsp>
                        <wps:cNvPr id="10" name="Cloud Callout 10"/>
                        <wps:cNvSpPr/>
                        <wps:spPr>
                          <a:xfrm>
                            <a:off x="3028950" y="762000"/>
                            <a:ext cx="3028950" cy="2362200"/>
                          </a:xfrm>
                          <a:prstGeom prst="cloudCallout">
                            <a:avLst>
                              <a:gd name="adj1" fmla="val -68550"/>
                              <a:gd name="adj2" fmla="val 81049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B6" w:rsidRDefault="001F44B6" w:rsidP="001F44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loud Callout 11"/>
                        <wps:cNvSpPr/>
                        <wps:spPr>
                          <a:xfrm>
                            <a:off x="3352800" y="3333750"/>
                            <a:ext cx="3028950" cy="2362200"/>
                          </a:xfrm>
                          <a:prstGeom prst="cloudCallout">
                            <a:avLst>
                              <a:gd name="adj1" fmla="val -76098"/>
                              <a:gd name="adj2" fmla="val -14920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B6" w:rsidRPr="001F44B6" w:rsidRDefault="001F44B6" w:rsidP="001F44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loud Callout 13"/>
                        <wps:cNvSpPr/>
                        <wps:spPr>
                          <a:xfrm>
                            <a:off x="0" y="0"/>
                            <a:ext cx="3028950" cy="2362200"/>
                          </a:xfrm>
                          <a:prstGeom prst="cloudCallout">
                            <a:avLst>
                              <a:gd name="adj1" fmla="val 11953"/>
                              <a:gd name="adj2" fmla="val 107661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44B6" w:rsidRDefault="001F44B6" w:rsidP="001F44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4" style="position:absolute;margin-left:-34.5pt;margin-top:5.2pt;width:502.5pt;height:448.5pt;z-index:251710464" coordsize="63817,5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10" o:spid="_x0000_s1035" type="#_x0000_t106" style="position:absolute;left:30289;top:7620;width:30290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bs8UA&#10;AADbAAAADwAAAGRycy9kb3ducmV2LnhtbESPQUsDMRCF74L/IYzgzWa1qGXbtIggFKRY21J6HDbT&#10;3eBmEjbpdu2vdw4FbzO8N+99M1sMvlU9dckFNvA4KkARV8E6rg3sth8PE1ApI1tsA5OBX0qwmN/e&#10;zLC04czf1G9yrSSEU4kGmpxjqXWqGvKYRiESi3YMnccsa1dr2+FZwn2rn4riRXt0LA0NRnpvqPrZ&#10;nLyB7eXz4pbxtffPh9XXeL/WLq56Y+7vhrcpqExD/jdfr5dW8IVefpEB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tuzxQAAANsAAAAPAAAAAAAAAAAAAAAAAJgCAABkcnMv&#10;ZG93bnJldi54bWxQSwUGAAAAAAQABAD1AAAAigMAAAAA&#10;" adj="-4007,28307" fillcolor="white [3201]" strokecolor="#4f81bd [3204]" strokeweight="2pt">
                  <v:textbox>
                    <w:txbxContent>
                      <w:p w:rsidR="001F44B6" w:rsidRDefault="001F44B6" w:rsidP="001F44B6">
                        <w:pPr>
                          <w:jc w:val="center"/>
                        </w:pPr>
                      </w:p>
                    </w:txbxContent>
                  </v:textbox>
                </v:shape>
                <v:shape id="Cloud Callout 11" o:spid="_x0000_s1036" type="#_x0000_t106" style="position:absolute;left:33528;top:33337;width:30289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btMEA&#10;AADbAAAADwAAAGRycy9kb3ducmV2LnhtbERPzWrCQBC+F3yHZQRvurEHCdFVWrFFKqLGPsCQHbOh&#10;2dk0u8b07V1B6G0+vt9ZrHpbi45aXzlWMJ0kIIgLpysuFXyfP8YpCB+QNdaOScEfeVgtBy8LzLS7&#10;8Ym6PJQihrDPUIEJocmk9IUhi37iGuLIXVxrMUTYllK3eIvhtpavSTKTFiuODQYbWhsqfvKrVbAr&#10;9907b9yvKY6fB6rSg0u/LkqNhv3bHESgPvyLn+6tjvOn8Pg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eW7TBAAAA2wAAAA8AAAAAAAAAAAAAAAAAmAIAAGRycy9kb3du&#10;cmV2LnhtbFBLBQYAAAAABAAEAPUAAACGAwAAAAA=&#10;" adj="-5637,7577" fillcolor="white [3201]" strokecolor="#9bbb59 [3206]" strokeweight="2pt">
                  <v:textbox>
                    <w:txbxContent>
                      <w:p w:rsidR="001F44B6" w:rsidRPr="001F44B6" w:rsidRDefault="001F44B6" w:rsidP="001F44B6">
                        <w:pPr>
                          <w:jc w:val="center"/>
                        </w:pPr>
                      </w:p>
                    </w:txbxContent>
                  </v:textbox>
                </v:shape>
                <v:shape id="Cloud Callout 13" o:spid="_x0000_s1037" type="#_x0000_t106" style="position:absolute;width:30289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AoMIA&#10;AADbAAAADwAAAGRycy9kb3ducmV2LnhtbERPTWvCQBC9F/wPywi91Y21VI2uUgSpBxWMitcxOybB&#10;7GzIbmP8965Q8DaP9znTeWtK0VDtCssK+r0IBHFqdcGZgsN++TEC4TyyxtIyKbiTg/ms8zbFWNsb&#10;76hJfCZCCLsYFeTeV7GULs3JoOvZijhwF1sb9AHWmdQ13kK4KeVnFH1LgwWHhhwrWuSUXpM/o+DE&#10;v1+HlW14vdlth4P9+Hi+J0el3rvtzwSEp9a/xP/ulQ7zB/D8JR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QCgwgAAANsAAAAPAAAAAAAAAAAAAAAAAJgCAABkcnMvZG93&#10;bnJldi54bWxQSwUGAAAAAAQABAD1AAAAhwMAAAAA&#10;" adj="13382,34055" fillcolor="white [3201]" strokecolor="#f79646 [3209]" strokeweight="2pt">
                  <v:textbox>
                    <w:txbxContent>
                      <w:p w:rsidR="001F44B6" w:rsidRDefault="001F44B6" w:rsidP="001F44B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A7D40" w:rsidRDefault="001A7D40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1A7D40" w:rsidRDefault="001A7D40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1F44B6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1CF28FE" wp14:editId="436480F3">
            <wp:simplePos x="0" y="0"/>
            <wp:positionH relativeFrom="column">
              <wp:posOffset>209550</wp:posOffset>
            </wp:positionH>
            <wp:positionV relativeFrom="paragraph">
              <wp:posOffset>130810</wp:posOffset>
            </wp:positionV>
            <wp:extent cx="2203450" cy="19050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20119" r="41786" b="49704"/>
                    <a:stretch/>
                  </pic:blipFill>
                  <pic:spPr bwMode="auto">
                    <a:xfrm>
                      <a:off x="0" y="0"/>
                      <a:ext cx="22034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Default="007E1EEF" w:rsidP="00A32EA6">
      <w:pPr>
        <w:tabs>
          <w:tab w:val="left" w:pos="3645"/>
        </w:tabs>
        <w:rPr>
          <w:rFonts w:ascii="Century Gothic" w:hAnsi="Century Gothic"/>
          <w:sz w:val="48"/>
          <w:szCs w:val="48"/>
        </w:rPr>
      </w:pPr>
    </w:p>
    <w:p w:rsidR="007E1EEF" w:rsidRPr="008930B0" w:rsidRDefault="007E1EEF" w:rsidP="008930B0">
      <w:pPr>
        <w:tabs>
          <w:tab w:val="left" w:pos="3224"/>
          <w:tab w:val="left" w:pos="3645"/>
          <w:tab w:val="center" w:pos="4513"/>
        </w:tabs>
        <w:jc w:val="center"/>
        <w:rPr>
          <w:rFonts w:ascii="Century Gothic" w:hAnsi="Century Gothic"/>
          <w:sz w:val="44"/>
          <w:szCs w:val="48"/>
        </w:rPr>
      </w:pPr>
      <w:r w:rsidRPr="008930B0">
        <w:rPr>
          <w:rFonts w:ascii="Century Gothic" w:hAnsi="Century Gothic"/>
          <w:sz w:val="44"/>
          <w:szCs w:val="48"/>
        </w:rPr>
        <w:lastRenderedPageBreak/>
        <w:t>Changing</w:t>
      </w:r>
    </w:p>
    <w:p w:rsidR="007E1EEF" w:rsidRDefault="00517713" w:rsidP="007E1EEF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60329CE8" wp14:editId="10BA47E0">
            <wp:simplePos x="0" y="0"/>
            <wp:positionH relativeFrom="column">
              <wp:posOffset>-3810</wp:posOffset>
            </wp:positionH>
            <wp:positionV relativeFrom="paragraph">
              <wp:posOffset>626745</wp:posOffset>
            </wp:positionV>
            <wp:extent cx="487680" cy="477520"/>
            <wp:effectExtent l="0" t="0" r="762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0" t="20339" r="34968" b="59322"/>
                    <a:stretch/>
                  </pic:blipFill>
                  <pic:spPr bwMode="auto">
                    <a:xfrm>
                      <a:off x="0" y="0"/>
                      <a:ext cx="4876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B6">
        <w:rPr>
          <w:rFonts w:ascii="Century Gothic" w:hAnsi="Century Gothic"/>
          <w:sz w:val="36"/>
          <w:szCs w:val="36"/>
        </w:rPr>
        <w:t>Think about</w:t>
      </w:r>
      <w:r w:rsidR="007E1EEF">
        <w:rPr>
          <w:rFonts w:ascii="Century Gothic" w:hAnsi="Century Gothic"/>
          <w:sz w:val="36"/>
          <w:szCs w:val="36"/>
        </w:rPr>
        <w:t xml:space="preserve"> things that will be different in your new school.</w:t>
      </w:r>
    </w:p>
    <w:p w:rsidR="001F44B6" w:rsidRDefault="00F1690A" w:rsidP="007E1EE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 </w:t>
      </w:r>
      <w:r w:rsidR="001F44B6">
        <w:rPr>
          <w:rFonts w:ascii="Century Gothic" w:hAnsi="Century Gothic"/>
          <w:sz w:val="36"/>
          <w:szCs w:val="36"/>
        </w:rPr>
        <w:t>Write your thoughts in the bubbles.</w:t>
      </w: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F528CC" w:rsidP="007E1EE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D26A029" wp14:editId="4DDB3D9A">
                <wp:simplePos x="0" y="0"/>
                <wp:positionH relativeFrom="column">
                  <wp:posOffset>-285750</wp:posOffset>
                </wp:positionH>
                <wp:positionV relativeFrom="paragraph">
                  <wp:posOffset>230505</wp:posOffset>
                </wp:positionV>
                <wp:extent cx="6381750" cy="5695950"/>
                <wp:effectExtent l="19050" t="0" r="38100" b="381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5695950"/>
                          <a:chOff x="0" y="0"/>
                          <a:chExt cx="6381750" cy="5695950"/>
                        </a:xfrm>
                      </wpg:grpSpPr>
                      <wps:wsp>
                        <wps:cNvPr id="25" name="Cloud Callout 25"/>
                        <wps:cNvSpPr/>
                        <wps:spPr>
                          <a:xfrm>
                            <a:off x="3028950" y="762000"/>
                            <a:ext cx="3028950" cy="2362200"/>
                          </a:xfrm>
                          <a:prstGeom prst="cloudCallout">
                            <a:avLst>
                              <a:gd name="adj1" fmla="val -68550"/>
                              <a:gd name="adj2" fmla="val 81049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28CC" w:rsidRDefault="00F528CC" w:rsidP="00F52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loud Callout 27"/>
                        <wps:cNvSpPr/>
                        <wps:spPr>
                          <a:xfrm>
                            <a:off x="3352800" y="3333750"/>
                            <a:ext cx="3028950" cy="2362200"/>
                          </a:xfrm>
                          <a:prstGeom prst="cloudCallout">
                            <a:avLst>
                              <a:gd name="adj1" fmla="val -76098"/>
                              <a:gd name="adj2" fmla="val -14920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28CC" w:rsidRPr="001F44B6" w:rsidRDefault="00F528CC" w:rsidP="00F52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loud Callout 28"/>
                        <wps:cNvSpPr/>
                        <wps:spPr>
                          <a:xfrm>
                            <a:off x="0" y="0"/>
                            <a:ext cx="3028950" cy="2362200"/>
                          </a:xfrm>
                          <a:prstGeom prst="cloudCallout">
                            <a:avLst>
                              <a:gd name="adj1" fmla="val 11953"/>
                              <a:gd name="adj2" fmla="val 107661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28CC" w:rsidRDefault="00F528CC" w:rsidP="00F52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6A029" id="Group 24" o:spid="_x0000_s1038" style="position:absolute;margin-left:-22.5pt;margin-top:18.15pt;width:502.5pt;height:448.5pt;z-index:251714560" coordsize="63817,5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">
                <v:shape id="Cloud Callout 25" o:spid="_x0000_s1039" type="#_x0000_t106" style="position:absolute;left:30289;top:7620;width:30290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68MUA&#10;AADbAAAADwAAAGRycy9kb3ducmV2LnhtbESPQWvCQBSE7wX/w/IKvdVNQy2SukpVREEpNEr1+Mi+&#10;ZoPZtyG7avTXu4VCj8PMfMOMJp2txZlaXzlW8NJPQBAXTldcKthtF89DED4ga6wdk4IreZiMew8j&#10;zLS78Bed81CKCGGfoQITQpNJ6QtDFn3fNcTR+3GtxRBlW0rd4iXCbS3TJHmTFiuOCwYbmhkqjvnJ&#10;KnCfm1u6M6v1ocP9+ns5cNN5eFXq6bH7eAcRqAv/4b/2SitIB/D7Jf4A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jrwxQAAANsAAAAPAAAAAAAAAAAAAAAAAJgCAABkcnMv&#10;ZG93bnJldi54bWxQSwUGAAAAAAQABAD1AAAAigMAAAAA&#10;" adj="-4007,28307" fillcolor="white [3201]" strokecolor="#8064a2 [3207]" strokeweight="2pt">
                  <v:textbox>
                    <w:txbxContent>
                      <w:p w:rsidR="00F528CC" w:rsidRDefault="00F528CC" w:rsidP="00F528CC">
                        <w:pPr>
                          <w:jc w:val="center"/>
                        </w:pPr>
                      </w:p>
                    </w:txbxContent>
                  </v:textbox>
                </v:shape>
                <v:shape id="Cloud Callout 27" o:spid="_x0000_s1040" type="#_x0000_t106" style="position:absolute;left:33528;top:33337;width:30289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eJMQA&#10;AADbAAAADwAAAGRycy9kb3ducmV2LnhtbESPX2vCMBTF34V9h3AHe7PpZOjojDI2BgVRseqDb3fN&#10;XVPW3JQmq/XbG0HY4+H8+XHmy8E2oqfO144VPCcpCOLS6ZorBYf91/gVhA/IGhvHpOBCHpaLh9Ec&#10;M+3OvKO+CJWII+wzVGBCaDMpfWnIok9cSxy9H9dZDFF2ldQdnuO4beQkTafSYs2RYLClD0Plb/Fn&#10;I1ef5Ge7OlbrzcaUuP4etvnLTqmnx+H9DUSgIfyH7+1cK5jM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XiTEAAAA2wAAAA8AAAAAAAAAAAAAAAAAmAIAAGRycy9k&#10;b3ducmV2LnhtbFBLBQYAAAAABAAEAPUAAACJAwAAAAA=&#10;" adj="-5637,7577" fillcolor="white [3201]" strokecolor="#c0504d [3205]" strokeweight="2pt">
                  <v:textbox>
                    <w:txbxContent>
                      <w:p w:rsidR="00F528CC" w:rsidRPr="001F44B6" w:rsidRDefault="00F528CC" w:rsidP="00F528CC">
                        <w:pPr>
                          <w:jc w:val="center"/>
                        </w:pPr>
                      </w:p>
                    </w:txbxContent>
                  </v:textbox>
                </v:shape>
                <v:shape id="Cloud Callout 28" o:spid="_x0000_s1041" type="#_x0000_t106" style="position:absolute;width:30289;height:2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YbMEA&#10;AADbAAAADwAAAGRycy9kb3ducmV2LnhtbERPTYvCMBC9C/6HMII3TXUXV6tRloVlPeiCVfE6NmNb&#10;bCalibX+e3MQPD7e92LVmlI0VLvCsoLRMAJBnFpdcKbgsP8dTEE4j6yxtEwKHuRgtex2Fhhre+cd&#10;NYnPRAhhF6OC3PsqltKlORl0Q1sRB+5ia4M+wDqTusZ7CDelHEfRRBosODTkWNFPTuk1uRkFJ/77&#10;PKxtw5vt7v/rYz87nh/JUal+r/2eg/DU+rf45V5rBe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NWGzBAAAA2wAAAA8AAAAAAAAAAAAAAAAAmAIAAGRycy9kb3du&#10;cmV2LnhtbFBLBQYAAAAABAAEAPUAAACGAwAAAAA=&#10;" adj="13382,34055" fillcolor="white [3201]" strokecolor="#f79646 [3209]" strokeweight="2pt">
                  <v:textbox>
                    <w:txbxContent>
                      <w:p w:rsidR="00F528CC" w:rsidRDefault="00F528CC" w:rsidP="00F528C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1F44B6" w:rsidRDefault="001F44B6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F528CC" w:rsidP="007E1EEF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ED72EC2" wp14:editId="5029C54E">
            <wp:simplePos x="0" y="0"/>
            <wp:positionH relativeFrom="column">
              <wp:posOffset>304800</wp:posOffset>
            </wp:positionH>
            <wp:positionV relativeFrom="paragraph">
              <wp:posOffset>92075</wp:posOffset>
            </wp:positionV>
            <wp:extent cx="2203450" cy="190500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20119" r="41786" b="49704"/>
                    <a:stretch/>
                  </pic:blipFill>
                  <pic:spPr bwMode="auto">
                    <a:xfrm>
                      <a:off x="0" y="0"/>
                      <a:ext cx="22034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F530B9" w:rsidRPr="002035C8" w:rsidRDefault="0092192F" w:rsidP="00F1690A">
      <w:pPr>
        <w:ind w:left="720" w:firstLine="720"/>
        <w:rPr>
          <w:rFonts w:ascii="Century Gothic" w:hAnsi="Century Gothic"/>
          <w:sz w:val="44"/>
          <w:szCs w:val="40"/>
        </w:rPr>
      </w:pPr>
      <w:r w:rsidRPr="002035C8">
        <w:rPr>
          <w:rFonts w:ascii="Century Gothic" w:hAnsi="Century Gothic"/>
          <w:sz w:val="44"/>
          <w:szCs w:val="40"/>
        </w:rPr>
        <w:lastRenderedPageBreak/>
        <w:t>Think about your new school</w:t>
      </w:r>
    </w:p>
    <w:p w:rsidR="00F528CC" w:rsidRPr="002035C8" w:rsidRDefault="00F1690A" w:rsidP="00F1690A">
      <w:pPr>
        <w:ind w:left="720" w:firstLine="720"/>
        <w:rPr>
          <w:rFonts w:ascii="Century Gothic" w:hAnsi="Century Gothic"/>
          <w:sz w:val="44"/>
          <w:szCs w:val="40"/>
        </w:rPr>
      </w:pPr>
      <w:r>
        <w:rPr>
          <w:rFonts w:ascii="Century Gothic" w:hAnsi="Century Gothic"/>
          <w:sz w:val="44"/>
          <w:szCs w:val="40"/>
        </w:rPr>
        <w:t xml:space="preserve">         </w:t>
      </w:r>
      <w:r w:rsidR="00F528CC" w:rsidRPr="002035C8">
        <w:rPr>
          <w:rFonts w:ascii="Century Gothic" w:hAnsi="Century Gothic"/>
          <w:sz w:val="44"/>
          <w:szCs w:val="40"/>
        </w:rPr>
        <w:t>How do you feel</w:t>
      </w:r>
      <w:r w:rsidR="00F528CC" w:rsidRPr="002035C8">
        <w:rPr>
          <w:rFonts w:ascii="Comic Sans MS" w:hAnsi="Comic Sans MS"/>
          <w:sz w:val="44"/>
          <w:szCs w:val="40"/>
        </w:rPr>
        <w:t>?</w:t>
      </w:r>
    </w:p>
    <w:p w:rsidR="00F530B9" w:rsidRDefault="00CF509C" w:rsidP="007E1EEF">
      <w:pPr>
        <w:rPr>
          <w:rFonts w:ascii="Century Gothic" w:hAnsi="Century Gothic"/>
          <w:sz w:val="36"/>
          <w:szCs w:val="36"/>
        </w:rPr>
      </w:pPr>
      <w:r w:rsidRPr="0092192F">
        <w:rPr>
          <w:rFonts w:ascii="Century Gothic" w:hAnsi="Century Gothic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1EFF96" wp14:editId="584027CF">
                <wp:simplePos x="0" y="0"/>
                <wp:positionH relativeFrom="column">
                  <wp:posOffset>-228600</wp:posOffset>
                </wp:positionH>
                <wp:positionV relativeFrom="paragraph">
                  <wp:posOffset>66675</wp:posOffset>
                </wp:positionV>
                <wp:extent cx="6139180" cy="2220595"/>
                <wp:effectExtent l="0" t="0" r="1397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2220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92F" w:rsidRDefault="009219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FF96" id="_x0000_s1042" type="#_x0000_t202" style="position:absolute;margin-left:-18pt;margin-top:5.25pt;width:483.4pt;height:17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" filled="f">
                <v:textbox>
                  <w:txbxContent>
                    <w:p w:rsidR="0092192F" w:rsidRDefault="0092192F"/>
                  </w:txbxContent>
                </v:textbox>
              </v:shape>
            </w:pict>
          </mc:Fallback>
        </mc:AlternateContent>
      </w:r>
      <w:r w:rsidR="00F528CC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7599B147" wp14:editId="2432D4D3">
            <wp:simplePos x="0" y="0"/>
            <wp:positionH relativeFrom="column">
              <wp:posOffset>5049793</wp:posOffset>
            </wp:positionH>
            <wp:positionV relativeFrom="paragraph">
              <wp:posOffset>443230</wp:posOffset>
            </wp:positionV>
            <wp:extent cx="352643" cy="5343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7" t="26911" r="39914" b="54857"/>
                    <a:stretch/>
                  </pic:blipFill>
                  <pic:spPr bwMode="auto">
                    <a:xfrm>
                      <a:off x="0" y="0"/>
                      <a:ext cx="352643" cy="5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CC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D1B6902" wp14:editId="2F986112">
            <wp:simplePos x="0" y="0"/>
            <wp:positionH relativeFrom="column">
              <wp:posOffset>3858895</wp:posOffset>
            </wp:positionH>
            <wp:positionV relativeFrom="paragraph">
              <wp:posOffset>424661</wp:posOffset>
            </wp:positionV>
            <wp:extent cx="443809" cy="55814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7" t="26857" r="66269" b="53714"/>
                    <a:stretch/>
                  </pic:blipFill>
                  <pic:spPr bwMode="auto">
                    <a:xfrm>
                      <a:off x="0" y="0"/>
                      <a:ext cx="443809" cy="5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CC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3D0C63C" wp14:editId="7B51A557">
            <wp:simplePos x="0" y="0"/>
            <wp:positionH relativeFrom="column">
              <wp:posOffset>2529287</wp:posOffset>
            </wp:positionH>
            <wp:positionV relativeFrom="paragraph">
              <wp:posOffset>419545</wp:posOffset>
            </wp:positionV>
            <wp:extent cx="456970" cy="558140"/>
            <wp:effectExtent l="0" t="0" r="63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6" t="59144" r="66969" b="23735"/>
                    <a:stretch/>
                  </pic:blipFill>
                  <pic:spPr bwMode="auto">
                    <a:xfrm>
                      <a:off x="0" y="0"/>
                      <a:ext cx="456970" cy="5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CC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0640E7A1" wp14:editId="0302CA0F">
            <wp:simplePos x="0" y="0"/>
            <wp:positionH relativeFrom="column">
              <wp:posOffset>1424305</wp:posOffset>
            </wp:positionH>
            <wp:positionV relativeFrom="paragraph">
              <wp:posOffset>419735</wp:posOffset>
            </wp:positionV>
            <wp:extent cx="427355" cy="545465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7" t="28015" r="53188" b="54086"/>
                    <a:stretch/>
                  </pic:blipFill>
                  <pic:spPr bwMode="auto">
                    <a:xfrm>
                      <a:off x="0" y="0"/>
                      <a:ext cx="427355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CC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D0E4844" wp14:editId="47F70FA1">
            <wp:simplePos x="0" y="0"/>
            <wp:positionH relativeFrom="column">
              <wp:posOffset>153868</wp:posOffset>
            </wp:positionH>
            <wp:positionV relativeFrom="paragraph">
              <wp:posOffset>412750</wp:posOffset>
            </wp:positionV>
            <wp:extent cx="475013" cy="564397"/>
            <wp:effectExtent l="0" t="0" r="127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6" t="28015" r="66750" b="54864"/>
                    <a:stretch/>
                  </pic:blipFill>
                  <pic:spPr bwMode="auto">
                    <a:xfrm>
                      <a:off x="0" y="0"/>
                      <a:ext cx="475013" cy="56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0B9" w:rsidRDefault="00F530B9" w:rsidP="00F530B9">
      <w:pPr>
        <w:jc w:val="center"/>
        <w:rPr>
          <w:rFonts w:ascii="Century Gothic" w:hAnsi="Century Gothic"/>
          <w:sz w:val="36"/>
          <w:szCs w:val="36"/>
        </w:rPr>
      </w:pPr>
    </w:p>
    <w:p w:rsidR="00F530B9" w:rsidRDefault="004C15BC" w:rsidP="00F530B9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6C1F636F" wp14:editId="0B369243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734050" cy="514350"/>
            <wp:effectExtent l="0" t="0" r="0" b="0"/>
            <wp:wrapNone/>
            <wp:docPr id="29" name="Picture 29" descr="spectr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spectr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8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95CE69" wp14:editId="591C6337">
                <wp:simplePos x="0" y="0"/>
                <wp:positionH relativeFrom="column">
                  <wp:posOffset>59055</wp:posOffset>
                </wp:positionH>
                <wp:positionV relativeFrom="paragraph">
                  <wp:posOffset>24716</wp:posOffset>
                </wp:positionV>
                <wp:extent cx="5540333" cy="291465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5540333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8CC" w:rsidRPr="00F528CC" w:rsidRDefault="00F528CC" w:rsidP="00F528CC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Happy</w:t>
                            </w: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OK</w:t>
                            </w: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Nervous </w:t>
                            </w:r>
                            <w:r w:rsidRPr="00F528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Anxious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Scared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CE69" id="_x0000_s1043" type="#_x0000_t202" style="position:absolute;left:0;text-align:left;margin-left:4.65pt;margin-top:1.95pt;width:436.25pt;height:22.95pt;rotation:180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" stroked="f">
                <v:textbox>
                  <w:txbxContent>
                    <w:p w:rsidR="00F528CC" w:rsidRPr="00F528CC" w:rsidRDefault="00F528CC" w:rsidP="00F528CC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>Happy</w:t>
                      </w: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>OK</w:t>
                      </w: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Nervous </w:t>
                      </w:r>
                      <w:r w:rsidRPr="00F528CC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Anxious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Scared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E1EEF" w:rsidRDefault="007E1EEF" w:rsidP="007E1EEF">
      <w:pPr>
        <w:rPr>
          <w:rFonts w:ascii="Century Gothic" w:hAnsi="Century Gothic"/>
          <w:sz w:val="36"/>
          <w:szCs w:val="36"/>
        </w:rPr>
      </w:pPr>
    </w:p>
    <w:p w:rsidR="00F528CC" w:rsidRDefault="00F528CC" w:rsidP="007E1EEF">
      <w:pPr>
        <w:rPr>
          <w:rFonts w:ascii="Century Gothic" w:hAnsi="Century Gothic"/>
          <w:sz w:val="36"/>
          <w:szCs w:val="36"/>
        </w:rPr>
      </w:pPr>
    </w:p>
    <w:p w:rsidR="00F528CC" w:rsidRDefault="00F528CC" w:rsidP="007E1EEF">
      <w:pPr>
        <w:rPr>
          <w:rFonts w:ascii="Century Gothic" w:hAnsi="Century Gothic"/>
          <w:sz w:val="36"/>
          <w:szCs w:val="36"/>
        </w:rPr>
      </w:pPr>
    </w:p>
    <w:p w:rsidR="00F528CC" w:rsidRPr="00F1690A" w:rsidRDefault="00F528CC" w:rsidP="0085298C">
      <w:pPr>
        <w:jc w:val="center"/>
        <w:rPr>
          <w:rFonts w:ascii="Century Gothic" w:hAnsi="Century Gothic"/>
          <w:sz w:val="40"/>
          <w:szCs w:val="36"/>
        </w:rPr>
      </w:pPr>
      <w:r w:rsidRPr="00F1690A">
        <w:rPr>
          <w:rFonts w:ascii="Century Gothic" w:hAnsi="Century Gothic"/>
          <w:sz w:val="40"/>
          <w:szCs w:val="36"/>
        </w:rPr>
        <w:t>Which of these feelings to you have</w:t>
      </w:r>
      <w:r w:rsidRPr="00F1690A">
        <w:rPr>
          <w:rFonts w:ascii="Comic Sans MS" w:hAnsi="Comic Sans MS"/>
          <w:sz w:val="40"/>
          <w:szCs w:val="36"/>
        </w:rPr>
        <w:t>?</w:t>
      </w:r>
    </w:p>
    <w:p w:rsidR="007E1EEF" w:rsidRPr="00F1690A" w:rsidRDefault="00F528CC" w:rsidP="0085298C">
      <w:pPr>
        <w:jc w:val="center"/>
        <w:rPr>
          <w:rFonts w:ascii="Century Gothic" w:hAnsi="Century Gothic"/>
          <w:sz w:val="52"/>
          <w:szCs w:val="48"/>
        </w:rPr>
      </w:pPr>
      <w:r w:rsidRPr="00F1690A">
        <w:rPr>
          <w:rFonts w:ascii="Century Gothic" w:hAnsi="Century Gothic"/>
          <w:sz w:val="40"/>
          <w:szCs w:val="36"/>
        </w:rPr>
        <w:t>Talk to an adult about them.</w:t>
      </w:r>
    </w:p>
    <w:p w:rsidR="0092192F" w:rsidRDefault="0092192F" w:rsidP="0092192F">
      <w:pPr>
        <w:rPr>
          <w:rFonts w:ascii="Century Gothic" w:hAnsi="Century Gothic"/>
          <w:sz w:val="48"/>
          <w:szCs w:val="48"/>
        </w:rPr>
      </w:pPr>
    </w:p>
    <w:p w:rsidR="003A5D3A" w:rsidRDefault="0092192F" w:rsidP="0092192F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878951" wp14:editId="43ABC676">
                <wp:simplePos x="0" y="0"/>
                <wp:positionH relativeFrom="column">
                  <wp:posOffset>-7620</wp:posOffset>
                </wp:positionH>
                <wp:positionV relativeFrom="paragraph">
                  <wp:posOffset>40640</wp:posOffset>
                </wp:positionV>
                <wp:extent cx="2333297" cy="3136900"/>
                <wp:effectExtent l="0" t="0" r="10160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297" cy="313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92F" w:rsidRPr="0092192F" w:rsidRDefault="0092192F" w:rsidP="009219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Calming Checklist 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Head compressions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Pushing hands together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Pulling hands apart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Chair push-ups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Pushing against the wall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Hand massage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Count slowly to 10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Count backwards from 10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Deep breathing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Listen to music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Draw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Sit in a quiet place</w:t>
                            </w:r>
                          </w:p>
                          <w:p w:rsidR="0092192F" w:rsidRPr="0092192F" w:rsidRDefault="0092192F" w:rsidP="009219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192F">
                              <w:rPr>
                                <w:rFonts w:ascii="Comic Sans MS" w:hAnsi="Comic Sans MS"/>
                              </w:rPr>
                              <w:t>Look at a book</w:t>
                            </w:r>
                          </w:p>
                          <w:p w:rsidR="0092192F" w:rsidRPr="007C5DD1" w:rsidRDefault="0092192F" w:rsidP="0092192F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8951" id="_x0000_s1044" type="#_x0000_t202" style="position:absolute;left:0;text-align:left;margin-left:-.6pt;margin-top:3.2pt;width:183.7pt;height:24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" filled="f">
                <v:textbox>
                  <w:txbxContent>
                    <w:p w:rsidR="0092192F" w:rsidRPr="0092192F" w:rsidRDefault="0092192F" w:rsidP="0092192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2192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Calming Checklist 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Head compressions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Pushing hands together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Pulling hands apart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Chair push-ups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Pushing against the wall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Hand massage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Count slowly to 10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Count backwards from 10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Deep breathing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Listen to music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Draw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Sit in a quiet place</w:t>
                      </w:r>
                    </w:p>
                    <w:p w:rsidR="0092192F" w:rsidRPr="0092192F" w:rsidRDefault="0092192F" w:rsidP="009219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192F">
                        <w:rPr>
                          <w:rFonts w:ascii="Comic Sans MS" w:hAnsi="Comic Sans MS"/>
                        </w:rPr>
                        <w:t>Look at a book</w:t>
                      </w:r>
                    </w:p>
                    <w:p w:rsidR="0092192F" w:rsidRPr="007C5DD1" w:rsidRDefault="0092192F" w:rsidP="0092192F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</w:p>
    <w:p w:rsidR="0092192F" w:rsidRPr="0092192F" w:rsidRDefault="003A5D3A" w:rsidP="0092192F">
      <w:pPr>
        <w:jc w:val="center"/>
        <w:rPr>
          <w:rFonts w:ascii="Century Gothic" w:hAnsi="Century Gothic"/>
          <w:sz w:val="36"/>
          <w:szCs w:val="36"/>
          <w:u w:val="single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="0092192F">
        <w:rPr>
          <w:rFonts w:ascii="Century Gothic" w:hAnsi="Century Gothic"/>
          <w:sz w:val="36"/>
          <w:szCs w:val="36"/>
        </w:rPr>
        <w:t xml:space="preserve">  </w:t>
      </w:r>
      <w:r w:rsidR="0092192F" w:rsidRPr="0092192F">
        <w:rPr>
          <w:rFonts w:ascii="Century Gothic" w:hAnsi="Century Gothic"/>
          <w:sz w:val="36"/>
          <w:szCs w:val="36"/>
          <w:u w:val="single"/>
        </w:rPr>
        <w:t>L</w:t>
      </w:r>
      <w:r w:rsidR="0092192F">
        <w:rPr>
          <w:rFonts w:ascii="Century Gothic" w:hAnsi="Century Gothic"/>
          <w:sz w:val="36"/>
          <w:szCs w:val="36"/>
          <w:u w:val="single"/>
        </w:rPr>
        <w:t>ook at the calming checklist</w:t>
      </w:r>
    </w:p>
    <w:p w:rsidR="0092192F" w:rsidRDefault="0092192F" w:rsidP="0092192F">
      <w:pPr>
        <w:tabs>
          <w:tab w:val="left" w:pos="5139"/>
        </w:tabs>
        <w:rPr>
          <w:rFonts w:ascii="Century Gothic" w:hAnsi="Century Gothic"/>
          <w:sz w:val="36"/>
          <w:szCs w:val="36"/>
        </w:rPr>
      </w:pPr>
    </w:p>
    <w:p w:rsidR="0092192F" w:rsidRDefault="0092192F" w:rsidP="0092192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="003A5D3A">
        <w:rPr>
          <w:rFonts w:ascii="Century Gothic" w:hAnsi="Century Gothic"/>
          <w:sz w:val="36"/>
          <w:szCs w:val="36"/>
        </w:rPr>
        <w:t xml:space="preserve">      </w:t>
      </w:r>
      <w:r w:rsidRPr="0092192F">
        <w:rPr>
          <w:rFonts w:ascii="Century Gothic" w:hAnsi="Century Gothic"/>
          <w:sz w:val="36"/>
          <w:szCs w:val="36"/>
        </w:rPr>
        <w:t xml:space="preserve">What can you do to make </w:t>
      </w:r>
    </w:p>
    <w:p w:rsidR="0092192F" w:rsidRPr="0092192F" w:rsidRDefault="0092192F" w:rsidP="0092192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="000B6908">
        <w:rPr>
          <w:rFonts w:ascii="Century Gothic" w:hAnsi="Century Gothic"/>
          <w:sz w:val="36"/>
          <w:szCs w:val="36"/>
        </w:rPr>
        <w:t xml:space="preserve">       </w:t>
      </w:r>
      <w:r w:rsidR="003A5D3A">
        <w:rPr>
          <w:rFonts w:ascii="Century Gothic" w:hAnsi="Century Gothic"/>
          <w:sz w:val="36"/>
          <w:szCs w:val="36"/>
        </w:rPr>
        <w:t xml:space="preserve">     </w:t>
      </w:r>
      <w:r w:rsidR="000B6908">
        <w:rPr>
          <w:rFonts w:ascii="Century Gothic" w:hAnsi="Century Gothic"/>
          <w:sz w:val="36"/>
          <w:szCs w:val="36"/>
        </w:rPr>
        <w:t xml:space="preserve">  </w:t>
      </w:r>
      <w:r w:rsidRPr="0092192F">
        <w:rPr>
          <w:rFonts w:ascii="Century Gothic" w:hAnsi="Century Gothic"/>
          <w:sz w:val="36"/>
          <w:szCs w:val="36"/>
        </w:rPr>
        <w:t>you feel calmer</w:t>
      </w:r>
      <w:r w:rsidRPr="0092192F">
        <w:rPr>
          <w:rFonts w:ascii="Comic Sans MS" w:hAnsi="Comic Sans MS"/>
          <w:sz w:val="36"/>
          <w:szCs w:val="36"/>
        </w:rPr>
        <w:t>?</w:t>
      </w:r>
    </w:p>
    <w:p w:rsidR="00B10C3A" w:rsidRDefault="00B10C3A" w:rsidP="007E1EEF">
      <w:pPr>
        <w:jc w:val="center"/>
        <w:rPr>
          <w:rFonts w:ascii="Century Gothic" w:hAnsi="Century Gothic"/>
          <w:sz w:val="48"/>
          <w:szCs w:val="48"/>
        </w:rPr>
      </w:pPr>
    </w:p>
    <w:p w:rsidR="0092192F" w:rsidRDefault="0092192F" w:rsidP="007E1EEF">
      <w:pPr>
        <w:rPr>
          <w:rFonts w:ascii="Century Gothic" w:hAnsi="Century Gothic"/>
          <w:sz w:val="48"/>
          <w:szCs w:val="48"/>
        </w:rPr>
      </w:pPr>
    </w:p>
    <w:p w:rsidR="00EA0ECB" w:rsidRPr="008930B0" w:rsidRDefault="00EA0ECB" w:rsidP="00EA0ECB">
      <w:pPr>
        <w:ind w:left="720"/>
        <w:jc w:val="center"/>
        <w:rPr>
          <w:rFonts w:ascii="Century Gothic" w:hAnsi="Century Gothic"/>
          <w:sz w:val="44"/>
          <w:szCs w:val="40"/>
        </w:rPr>
      </w:pPr>
      <w:r w:rsidRPr="008930B0">
        <w:rPr>
          <w:rFonts w:ascii="Century Gothic" w:hAnsi="Century Gothic"/>
          <w:sz w:val="44"/>
          <w:szCs w:val="40"/>
        </w:rPr>
        <w:lastRenderedPageBreak/>
        <w:t>Homework</w:t>
      </w:r>
    </w:p>
    <w:p w:rsidR="00EA0ECB" w:rsidRPr="000B6908" w:rsidRDefault="00EA0ECB" w:rsidP="00EA0ECB">
      <w:pPr>
        <w:ind w:left="720"/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>In your new school you will have lots of subjects and more homeworks.</w:t>
      </w:r>
    </w:p>
    <w:p w:rsidR="00EA0ECB" w:rsidRPr="000B6908" w:rsidRDefault="0085298C" w:rsidP="00EA0ECB">
      <w:pPr>
        <w:ind w:left="720"/>
        <w:rPr>
          <w:rFonts w:ascii="Century Gothic" w:hAnsi="Century Gothic"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78048" behindDoc="0" locked="0" layoutInCell="1" allowOverlap="1" wp14:anchorId="208F9C63" wp14:editId="406F475A">
            <wp:simplePos x="0" y="0"/>
            <wp:positionH relativeFrom="column">
              <wp:posOffset>4487311</wp:posOffset>
            </wp:positionH>
            <wp:positionV relativeFrom="paragraph">
              <wp:posOffset>412115</wp:posOffset>
            </wp:positionV>
            <wp:extent cx="1085850" cy="1018540"/>
            <wp:effectExtent l="0" t="0" r="0" b="0"/>
            <wp:wrapNone/>
            <wp:docPr id="63" name="Picture 63" descr="https://encrypted-tbn2.gstatic.com/images?q=tbn:ANd9GcQJsj_tllkBg1mEW14fyLdbn4T90JVZEEa-7VrOhHVwTLfpeEPViZGcKf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QJsj_tllkBg1mEW14fyLdbn4T90JVZEEa-7VrOhHVwTLfpeEPViZGcKf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ECB" w:rsidRPr="000B6908">
        <w:rPr>
          <w:rFonts w:ascii="Century Gothic" w:hAnsi="Century Gothic"/>
          <w:sz w:val="32"/>
          <w:szCs w:val="32"/>
        </w:rPr>
        <w:t xml:space="preserve">To help you </w:t>
      </w:r>
      <w:r w:rsidR="000B6908" w:rsidRPr="000B6908">
        <w:rPr>
          <w:rFonts w:ascii="Century Gothic" w:hAnsi="Century Gothic"/>
          <w:sz w:val="32"/>
          <w:szCs w:val="32"/>
        </w:rPr>
        <w:t>remember the</w:t>
      </w:r>
      <w:r w:rsidR="00EA0ECB" w:rsidRPr="000B6908">
        <w:rPr>
          <w:rFonts w:ascii="Century Gothic" w:hAnsi="Century Gothic"/>
          <w:sz w:val="32"/>
          <w:szCs w:val="32"/>
        </w:rPr>
        <w:t xml:space="preserve"> homework you have</w:t>
      </w:r>
      <w:r w:rsidR="000B6908" w:rsidRPr="000B6908">
        <w:rPr>
          <w:rFonts w:ascii="Century Gothic" w:hAnsi="Century Gothic"/>
          <w:sz w:val="32"/>
          <w:szCs w:val="32"/>
        </w:rPr>
        <w:t>,</w:t>
      </w:r>
      <w:r w:rsidR="00EA0ECB" w:rsidRPr="000B6908">
        <w:rPr>
          <w:rFonts w:ascii="Century Gothic" w:hAnsi="Century Gothic"/>
          <w:sz w:val="32"/>
          <w:szCs w:val="32"/>
        </w:rPr>
        <w:t xml:space="preserve"> you will get a homework diary</w:t>
      </w:r>
      <w:r w:rsidR="00485C42" w:rsidRPr="000B6908">
        <w:rPr>
          <w:rFonts w:ascii="Century Gothic" w:hAnsi="Century Gothic"/>
          <w:sz w:val="32"/>
          <w:szCs w:val="32"/>
        </w:rPr>
        <w:t>.</w:t>
      </w:r>
    </w:p>
    <w:p w:rsidR="009A3C3E" w:rsidRDefault="00485C42" w:rsidP="00EA0ECB">
      <w:pPr>
        <w:ind w:left="720"/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 xml:space="preserve">Can you answer the questions from this </w:t>
      </w:r>
    </w:p>
    <w:p w:rsidR="000B6908" w:rsidRPr="000B6908" w:rsidRDefault="000B6908" w:rsidP="00EA0ECB">
      <w:pPr>
        <w:ind w:left="720"/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 xml:space="preserve">practice </w:t>
      </w:r>
      <w:r w:rsidR="00485C42" w:rsidRPr="000B6908">
        <w:rPr>
          <w:rFonts w:ascii="Century Gothic" w:hAnsi="Century Gothic"/>
          <w:sz w:val="32"/>
          <w:szCs w:val="32"/>
        </w:rPr>
        <w:t>homework diary: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36"/>
        <w:gridCol w:w="4160"/>
      </w:tblGrid>
      <w:tr w:rsidR="000B6908" w:rsidTr="00775ED7">
        <w:tc>
          <w:tcPr>
            <w:tcW w:w="4252" w:type="dxa"/>
          </w:tcPr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0B6908">
              <w:rPr>
                <w:rFonts w:ascii="Century Gothic" w:hAnsi="Century Gothic"/>
                <w:sz w:val="28"/>
                <w:szCs w:val="28"/>
                <w:u w:val="single"/>
              </w:rPr>
              <w:t xml:space="preserve">Mon </w:t>
            </w:r>
          </w:p>
          <w:p w:rsidR="000B6908" w:rsidRPr="000B6908" w:rsidRDefault="000B6908" w:rsidP="000B690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History - The Vikings Q’s 1–4 </w:t>
            </w:r>
          </w:p>
        </w:tc>
        <w:tc>
          <w:tcPr>
            <w:tcW w:w="4270" w:type="dxa"/>
          </w:tcPr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0B6908">
              <w:rPr>
                <w:rFonts w:ascii="Century Gothic" w:hAnsi="Century Gothic"/>
                <w:sz w:val="28"/>
                <w:szCs w:val="28"/>
                <w:u w:val="single"/>
              </w:rPr>
              <w:t>Thur</w:t>
            </w:r>
            <w:r w:rsidR="00F1690A">
              <w:rPr>
                <w:rFonts w:ascii="Century Gothic" w:hAnsi="Century Gothic"/>
                <w:sz w:val="28"/>
                <w:szCs w:val="28"/>
                <w:u w:val="single"/>
              </w:rPr>
              <w:t>s</w:t>
            </w:r>
          </w:p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French </w:t>
            </w:r>
          </w:p>
          <w:p w:rsidR="000B6908" w:rsidRP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Eng – read chapter 1 in novel</w:t>
            </w:r>
          </w:p>
        </w:tc>
      </w:tr>
      <w:tr w:rsidR="000B6908" w:rsidTr="00775ED7">
        <w:tc>
          <w:tcPr>
            <w:tcW w:w="4252" w:type="dxa"/>
          </w:tcPr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0B6908">
              <w:rPr>
                <w:rFonts w:ascii="Century Gothic" w:hAnsi="Century Gothic"/>
                <w:sz w:val="28"/>
                <w:szCs w:val="28"/>
                <w:u w:val="single"/>
              </w:rPr>
              <w:t>Tues</w:t>
            </w:r>
          </w:p>
          <w:p w:rsidR="000B6908" w:rsidRP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 – Bring flour</w:t>
            </w:r>
          </w:p>
        </w:tc>
        <w:tc>
          <w:tcPr>
            <w:tcW w:w="4270" w:type="dxa"/>
          </w:tcPr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0B6908">
              <w:rPr>
                <w:rFonts w:ascii="Century Gothic" w:hAnsi="Century Gothic"/>
                <w:sz w:val="28"/>
                <w:szCs w:val="28"/>
                <w:u w:val="single"/>
              </w:rPr>
              <w:t>Fri</w:t>
            </w:r>
          </w:p>
          <w:p w:rsidR="000B6908" w:rsidRP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Geog – label the map</w:t>
            </w:r>
          </w:p>
        </w:tc>
      </w:tr>
      <w:tr w:rsidR="000B6908" w:rsidTr="00775ED7">
        <w:tc>
          <w:tcPr>
            <w:tcW w:w="4252" w:type="dxa"/>
          </w:tcPr>
          <w:p w:rsidR="000B6908" w:rsidRDefault="000B6908" w:rsidP="00EA0ECB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0B6908">
              <w:rPr>
                <w:rFonts w:ascii="Century Gothic" w:hAnsi="Century Gothic"/>
                <w:sz w:val="28"/>
                <w:szCs w:val="28"/>
                <w:u w:val="single"/>
              </w:rPr>
              <w:t>Wed</w:t>
            </w:r>
          </w:p>
          <w:p w:rsidR="000B6908" w:rsidRP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Maths - Page 12 Q’s 1 </w:t>
            </w:r>
            <w:r w:rsidR="008930B0">
              <w:rPr>
                <w:rFonts w:ascii="Century Gothic" w:hAnsi="Century Gothic"/>
                <w:sz w:val="28"/>
                <w:szCs w:val="28"/>
              </w:rPr>
              <w:t>–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6</w:t>
            </w:r>
          </w:p>
        </w:tc>
        <w:tc>
          <w:tcPr>
            <w:tcW w:w="4270" w:type="dxa"/>
          </w:tcPr>
          <w:p w:rsidR="000B6908" w:rsidRPr="000B6908" w:rsidRDefault="000B6908" w:rsidP="00EA0EC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0B6908" w:rsidRDefault="000B6908" w:rsidP="00EA0ECB">
      <w:pPr>
        <w:ind w:left="720"/>
        <w:rPr>
          <w:rFonts w:ascii="Century Gothic" w:hAnsi="Century Gothic"/>
          <w:sz w:val="36"/>
          <w:szCs w:val="36"/>
        </w:rPr>
      </w:pPr>
    </w:p>
    <w:p w:rsidR="00485C42" w:rsidRPr="000B6908" w:rsidRDefault="00485C42" w:rsidP="00485C42">
      <w:pPr>
        <w:numPr>
          <w:ilvl w:val="0"/>
          <w:numId w:val="7"/>
        </w:numPr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>What homework is due on Monday</w:t>
      </w:r>
      <w:r w:rsidRPr="004C15BC">
        <w:rPr>
          <w:rFonts w:ascii="Comic Sans MS" w:hAnsi="Comic Sans MS"/>
          <w:sz w:val="32"/>
          <w:szCs w:val="32"/>
        </w:rPr>
        <w:t>?</w:t>
      </w:r>
      <w:r w:rsidRPr="000B6908">
        <w:rPr>
          <w:rFonts w:ascii="Century Gothic" w:hAnsi="Century Gothic"/>
          <w:sz w:val="32"/>
          <w:szCs w:val="32"/>
        </w:rPr>
        <w:t>_____________</w:t>
      </w:r>
    </w:p>
    <w:p w:rsidR="00485C42" w:rsidRPr="000B6908" w:rsidRDefault="00485C42" w:rsidP="00485C42">
      <w:pPr>
        <w:numPr>
          <w:ilvl w:val="0"/>
          <w:numId w:val="7"/>
        </w:numPr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>How many homeworks do you have to hand in on Thursday</w:t>
      </w:r>
      <w:r w:rsidRPr="004C15BC">
        <w:rPr>
          <w:rFonts w:ascii="Comic Sans MS" w:hAnsi="Comic Sans MS"/>
          <w:sz w:val="32"/>
          <w:szCs w:val="32"/>
        </w:rPr>
        <w:t>?</w:t>
      </w:r>
      <w:r w:rsidRPr="000B6908">
        <w:rPr>
          <w:rFonts w:ascii="Century Gothic" w:hAnsi="Century Gothic"/>
          <w:sz w:val="32"/>
          <w:szCs w:val="32"/>
        </w:rPr>
        <w:t>___________________________</w:t>
      </w:r>
      <w:r w:rsidR="00A54BD7" w:rsidRPr="00A54BD7">
        <w:rPr>
          <w:rFonts w:ascii="Arial" w:hAnsi="Arial" w:cs="Arial"/>
          <w:noProof/>
          <w:color w:val="1A0DAB"/>
          <w:sz w:val="20"/>
          <w:szCs w:val="20"/>
          <w:lang w:eastAsia="en-GB"/>
        </w:rPr>
        <w:t xml:space="preserve"> </w:t>
      </w:r>
    </w:p>
    <w:p w:rsidR="00485C42" w:rsidRPr="000B6908" w:rsidRDefault="00485C42" w:rsidP="00485C42">
      <w:pPr>
        <w:numPr>
          <w:ilvl w:val="0"/>
          <w:numId w:val="7"/>
        </w:numPr>
        <w:rPr>
          <w:rFonts w:ascii="Century Gothic" w:hAnsi="Century Gothic"/>
          <w:sz w:val="32"/>
          <w:szCs w:val="32"/>
        </w:rPr>
      </w:pPr>
      <w:r w:rsidRPr="000B6908">
        <w:rPr>
          <w:rFonts w:ascii="Century Gothic" w:hAnsi="Century Gothic"/>
          <w:sz w:val="32"/>
          <w:szCs w:val="32"/>
        </w:rPr>
        <w:t>What homework would you have to do on Thursday night</w:t>
      </w:r>
      <w:r w:rsidRPr="004C15BC">
        <w:rPr>
          <w:rFonts w:ascii="Comic Sans MS" w:hAnsi="Comic Sans MS"/>
          <w:sz w:val="32"/>
          <w:szCs w:val="32"/>
        </w:rPr>
        <w:t>?</w:t>
      </w:r>
      <w:r w:rsidRPr="000B6908">
        <w:rPr>
          <w:rFonts w:ascii="Century Gothic" w:hAnsi="Century Gothic"/>
          <w:sz w:val="32"/>
          <w:szCs w:val="32"/>
        </w:rPr>
        <w:t>__________________________</w:t>
      </w:r>
      <w:r w:rsidR="00775ED7" w:rsidRPr="00775ED7">
        <w:rPr>
          <w:rFonts w:ascii="Arial" w:hAnsi="Arial" w:cs="Arial"/>
          <w:sz w:val="20"/>
          <w:szCs w:val="20"/>
        </w:rPr>
        <w:t xml:space="preserve"> </w:t>
      </w:r>
    </w:p>
    <w:p w:rsidR="003B6CED" w:rsidRPr="00517713" w:rsidRDefault="00485C42" w:rsidP="00517713">
      <w:pPr>
        <w:numPr>
          <w:ilvl w:val="0"/>
          <w:numId w:val="7"/>
        </w:numPr>
        <w:rPr>
          <w:rFonts w:ascii="Century Gothic" w:hAnsi="Century Gothic"/>
          <w:sz w:val="36"/>
          <w:szCs w:val="36"/>
        </w:rPr>
      </w:pPr>
      <w:r w:rsidRPr="000B6908">
        <w:rPr>
          <w:rFonts w:ascii="Century Gothic" w:hAnsi="Century Gothic"/>
          <w:sz w:val="32"/>
          <w:szCs w:val="32"/>
        </w:rPr>
        <w:t>What do you have to do for your English</w:t>
      </w:r>
      <w:r>
        <w:rPr>
          <w:rFonts w:ascii="Century Gothic" w:hAnsi="Century Gothic"/>
          <w:sz w:val="36"/>
          <w:szCs w:val="36"/>
        </w:rPr>
        <w:t xml:space="preserve"> </w:t>
      </w:r>
      <w:r w:rsidRPr="000B6908">
        <w:rPr>
          <w:rFonts w:ascii="Century Gothic" w:hAnsi="Century Gothic"/>
          <w:sz w:val="32"/>
          <w:szCs w:val="32"/>
        </w:rPr>
        <w:t>homework</w:t>
      </w:r>
      <w:r w:rsidRPr="004C15BC">
        <w:rPr>
          <w:rFonts w:ascii="Comic Sans MS" w:hAnsi="Comic Sans MS"/>
          <w:sz w:val="32"/>
          <w:szCs w:val="32"/>
        </w:rPr>
        <w:t>?</w:t>
      </w:r>
      <w:r w:rsidRPr="000B6908">
        <w:rPr>
          <w:rFonts w:ascii="Century Gothic" w:hAnsi="Century Gothic"/>
          <w:sz w:val="32"/>
          <w:szCs w:val="32"/>
        </w:rPr>
        <w:t>______________________________</w:t>
      </w:r>
    </w:p>
    <w:p w:rsidR="00517713" w:rsidRPr="002035C8" w:rsidRDefault="00FF2B13" w:rsidP="000B6908">
      <w:pPr>
        <w:jc w:val="center"/>
        <w:rPr>
          <w:rFonts w:ascii="Century Gothic" w:hAnsi="Century Gothic"/>
          <w:sz w:val="44"/>
          <w:szCs w:val="40"/>
        </w:rPr>
      </w:pPr>
      <w:r w:rsidRPr="002035C8">
        <w:rPr>
          <w:rFonts w:ascii="Century Gothic" w:hAnsi="Century Gothic"/>
          <w:sz w:val="44"/>
          <w:szCs w:val="40"/>
        </w:rPr>
        <w:lastRenderedPageBreak/>
        <w:t xml:space="preserve">Sometimes pupils have questions </w:t>
      </w:r>
    </w:p>
    <w:p w:rsidR="00FF2B13" w:rsidRPr="00517713" w:rsidRDefault="00FF2B13" w:rsidP="000B6908">
      <w:pPr>
        <w:jc w:val="center"/>
        <w:rPr>
          <w:rFonts w:ascii="Century Gothic" w:hAnsi="Century Gothic"/>
          <w:sz w:val="40"/>
          <w:szCs w:val="40"/>
        </w:rPr>
      </w:pPr>
      <w:r w:rsidRPr="002035C8">
        <w:rPr>
          <w:rFonts w:ascii="Century Gothic" w:hAnsi="Century Gothic"/>
          <w:sz w:val="44"/>
          <w:szCs w:val="40"/>
        </w:rPr>
        <w:t xml:space="preserve">about </w:t>
      </w:r>
      <w:r w:rsidR="00CA0342">
        <w:rPr>
          <w:rFonts w:ascii="Century Gothic" w:hAnsi="Century Gothic"/>
          <w:sz w:val="44"/>
          <w:szCs w:val="40"/>
        </w:rPr>
        <w:t>home</w:t>
      </w:r>
      <w:r w:rsidR="00CA0342" w:rsidRPr="002035C8">
        <w:rPr>
          <w:rFonts w:ascii="Century Gothic" w:hAnsi="Century Gothic"/>
          <w:sz w:val="44"/>
          <w:szCs w:val="40"/>
        </w:rPr>
        <w:t>works</w:t>
      </w:r>
      <w:r w:rsidRPr="00517713">
        <w:rPr>
          <w:rFonts w:ascii="Century Gothic" w:hAnsi="Century Gothic"/>
          <w:sz w:val="40"/>
          <w:szCs w:val="40"/>
        </w:rPr>
        <w:t>.</w:t>
      </w:r>
    </w:p>
    <w:p w:rsidR="00FF2B13" w:rsidRDefault="0085298C" w:rsidP="003B6CED">
      <w:pPr>
        <w:rPr>
          <w:rFonts w:ascii="Century Gothic" w:hAnsi="Century Gothic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64736" behindDoc="0" locked="0" layoutInCell="1" allowOverlap="1" wp14:anchorId="24B3397E" wp14:editId="0AB16993">
            <wp:simplePos x="0" y="0"/>
            <wp:positionH relativeFrom="column">
              <wp:posOffset>2160954</wp:posOffset>
            </wp:positionH>
            <wp:positionV relativeFrom="paragraph">
              <wp:posOffset>180975</wp:posOffset>
            </wp:positionV>
            <wp:extent cx="1318161" cy="1056904"/>
            <wp:effectExtent l="0" t="0" r="0" b="0"/>
            <wp:wrapNone/>
            <wp:docPr id="293" name="Picture 293" descr="https://encrypted-tbn3.gstatic.com/images?q=tbn:ANd9GcRlJmYa05Wh3Mhmz8GKh0uQCfzLceDU_GPko87bhUQUObATspFaV6Hi7TUbf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RlJmYa05Wh3Mhmz8GKh0uQCfzLceDU_GPko87bhUQUObATspFaV6Hi7TUbf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0"/>
                    <a:stretch/>
                  </pic:blipFill>
                  <pic:spPr bwMode="auto">
                    <a:xfrm>
                      <a:off x="0" y="0"/>
                      <a:ext cx="1318161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98C" w:rsidRDefault="0085298C" w:rsidP="00FF2B13">
      <w:pPr>
        <w:jc w:val="center"/>
        <w:rPr>
          <w:rFonts w:ascii="Century Gothic" w:hAnsi="Century Gothic"/>
          <w:sz w:val="48"/>
          <w:szCs w:val="48"/>
        </w:rPr>
      </w:pPr>
    </w:p>
    <w:p w:rsidR="0085298C" w:rsidRDefault="0085298C" w:rsidP="00FF2B13">
      <w:pPr>
        <w:jc w:val="center"/>
        <w:rPr>
          <w:rFonts w:ascii="Century Gothic" w:hAnsi="Century Gothic"/>
          <w:sz w:val="48"/>
          <w:szCs w:val="48"/>
        </w:rPr>
      </w:pPr>
    </w:p>
    <w:p w:rsidR="00FF2B13" w:rsidRDefault="00FF2B13" w:rsidP="0085298C">
      <w:pPr>
        <w:jc w:val="center"/>
        <w:rPr>
          <w:rFonts w:ascii="Century Gothic" w:hAnsi="Century Gothic"/>
          <w:sz w:val="44"/>
          <w:szCs w:val="44"/>
        </w:rPr>
      </w:pPr>
      <w:r w:rsidRPr="0085298C">
        <w:rPr>
          <w:rFonts w:ascii="Century Gothic" w:hAnsi="Century Gothic"/>
          <w:sz w:val="44"/>
          <w:szCs w:val="44"/>
        </w:rPr>
        <w:t>It is OK to ask a teacher these questions:</w:t>
      </w:r>
    </w:p>
    <w:p w:rsidR="0085298C" w:rsidRPr="0085298C" w:rsidRDefault="0085298C" w:rsidP="0085298C">
      <w:pPr>
        <w:jc w:val="center"/>
        <w:rPr>
          <w:rFonts w:ascii="Century Gothic" w:hAnsi="Century Gothic"/>
          <w:sz w:val="44"/>
          <w:szCs w:val="44"/>
        </w:rPr>
      </w:pPr>
    </w:p>
    <w:p w:rsidR="00FF2B13" w:rsidRDefault="00FF2B13" w:rsidP="00517713">
      <w:pPr>
        <w:numPr>
          <w:ilvl w:val="0"/>
          <w:numId w:val="8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What should I do if I forget my homework?</w:t>
      </w:r>
    </w:p>
    <w:p w:rsidR="00FF2B13" w:rsidRDefault="00FF2B13" w:rsidP="00517713">
      <w:pPr>
        <w:numPr>
          <w:ilvl w:val="0"/>
          <w:numId w:val="8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What will I do if the homework is too difficult?</w:t>
      </w:r>
    </w:p>
    <w:p w:rsidR="00FF2B13" w:rsidRDefault="00FF2B13" w:rsidP="00517713">
      <w:pPr>
        <w:numPr>
          <w:ilvl w:val="0"/>
          <w:numId w:val="8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What will I do if I don’t get all my homework copied down into my diary?</w:t>
      </w:r>
    </w:p>
    <w:p w:rsidR="00FF2B13" w:rsidRDefault="0085298C" w:rsidP="00517713">
      <w:pPr>
        <w:numPr>
          <w:ilvl w:val="0"/>
          <w:numId w:val="8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66784" behindDoc="0" locked="0" layoutInCell="1" allowOverlap="1" wp14:anchorId="2712B43D" wp14:editId="13994036">
            <wp:simplePos x="0" y="0"/>
            <wp:positionH relativeFrom="column">
              <wp:posOffset>2162175</wp:posOffset>
            </wp:positionH>
            <wp:positionV relativeFrom="paragraph">
              <wp:posOffset>1120140</wp:posOffset>
            </wp:positionV>
            <wp:extent cx="1514475" cy="1123950"/>
            <wp:effectExtent l="0" t="0" r="9525" b="0"/>
            <wp:wrapNone/>
            <wp:docPr id="297" name="Picture 297" descr="https://encrypted-tbn1.gstatic.com/images?q=tbn:ANd9GcQetlSp47BtmnvDHyH2kOXYhelnNFCvfCTH6YJKMezjQ2e56tyvHdGWRYc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QetlSp47BtmnvDHyH2kOXYhelnNFCvfCTH6YJKMezjQ2e56tyvHdGWRYc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13">
        <w:rPr>
          <w:rFonts w:ascii="Century Gothic" w:hAnsi="Century Gothic"/>
          <w:sz w:val="36"/>
          <w:szCs w:val="36"/>
        </w:rPr>
        <w:t>How long should I spend doing homework every night?</w:t>
      </w:r>
      <w:r w:rsidR="00775ED7" w:rsidRPr="00775ED7">
        <w:rPr>
          <w:rFonts w:ascii="Arial" w:hAnsi="Arial" w:cs="Arial"/>
          <w:sz w:val="20"/>
          <w:szCs w:val="20"/>
        </w:rPr>
        <w:t xml:space="preserve"> </w:t>
      </w:r>
    </w:p>
    <w:p w:rsidR="00B359F2" w:rsidRDefault="00B359F2" w:rsidP="00517713">
      <w:pPr>
        <w:spacing w:line="480" w:lineRule="auto"/>
        <w:rPr>
          <w:rFonts w:ascii="Century Gothic" w:hAnsi="Century Gothic"/>
          <w:sz w:val="36"/>
          <w:szCs w:val="36"/>
        </w:rPr>
      </w:pPr>
    </w:p>
    <w:p w:rsidR="00B359F2" w:rsidRDefault="00B359F2" w:rsidP="00B359F2">
      <w:pPr>
        <w:rPr>
          <w:rFonts w:ascii="Century Gothic" w:hAnsi="Century Gothic"/>
          <w:sz w:val="36"/>
          <w:szCs w:val="36"/>
        </w:rPr>
      </w:pPr>
    </w:p>
    <w:p w:rsidR="00B359F2" w:rsidRPr="008930B0" w:rsidRDefault="00FE2C71" w:rsidP="00B359F2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lastRenderedPageBreak/>
        <w:drawing>
          <wp:anchor distT="0" distB="0" distL="114300" distR="114300" simplePos="0" relativeHeight="251780096" behindDoc="0" locked="0" layoutInCell="1" allowOverlap="1" wp14:anchorId="61409538" wp14:editId="05A9603C">
            <wp:simplePos x="0" y="0"/>
            <wp:positionH relativeFrom="column">
              <wp:posOffset>4442460</wp:posOffset>
            </wp:positionH>
            <wp:positionV relativeFrom="paragraph">
              <wp:posOffset>171450</wp:posOffset>
            </wp:positionV>
            <wp:extent cx="1085850" cy="1047750"/>
            <wp:effectExtent l="0" t="0" r="0" b="0"/>
            <wp:wrapNone/>
            <wp:docPr id="308" name="Picture 308" descr="https://encrypted-tbn3.gstatic.com/images?q=tbn:ANd9GcTZKo5v7j3n6lDDhofPfouZKDAHRevZaE5GwFQrIOez7NwA2RhhowEZxQ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TZKo5v7j3n6lDDhofPfouZKDAHRevZaE5GwFQrIOez7NwA2RhhowEZxQ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F2" w:rsidRPr="008930B0">
        <w:rPr>
          <w:rFonts w:ascii="Century Gothic" w:hAnsi="Century Gothic"/>
          <w:sz w:val="44"/>
          <w:szCs w:val="44"/>
        </w:rPr>
        <w:t>Rules</w:t>
      </w:r>
    </w:p>
    <w:p w:rsidR="00B359F2" w:rsidRPr="005855F9" w:rsidRDefault="00517713" w:rsidP="00B359F2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3A551D2C" wp14:editId="6E4CF62D">
            <wp:simplePos x="0" y="0"/>
            <wp:positionH relativeFrom="column">
              <wp:posOffset>-529590</wp:posOffset>
            </wp:positionH>
            <wp:positionV relativeFrom="paragraph">
              <wp:posOffset>408305</wp:posOffset>
            </wp:positionV>
            <wp:extent cx="487680" cy="477520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0" t="20339" r="34968" b="59322"/>
                    <a:stretch/>
                  </pic:blipFill>
                  <pic:spPr bwMode="auto">
                    <a:xfrm>
                      <a:off x="0" y="0"/>
                      <a:ext cx="4876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5F9" w:rsidRPr="005855F9">
        <w:rPr>
          <w:rFonts w:ascii="Century Gothic" w:hAnsi="Century Gothic"/>
          <w:sz w:val="36"/>
          <w:szCs w:val="36"/>
        </w:rPr>
        <w:t>There are rules at your primary school.</w:t>
      </w:r>
      <w:r w:rsidR="0085298C" w:rsidRPr="0085298C">
        <w:rPr>
          <w:rFonts w:ascii="Arial" w:hAnsi="Arial" w:cs="Arial"/>
          <w:sz w:val="20"/>
          <w:szCs w:val="20"/>
        </w:rPr>
        <w:t xml:space="preserve"> </w:t>
      </w:r>
    </w:p>
    <w:p w:rsidR="005855F9" w:rsidRDefault="005855F9" w:rsidP="00B359F2">
      <w:pPr>
        <w:pBdr>
          <w:bottom w:val="single" w:sz="12" w:space="1" w:color="auto"/>
        </w:pBdr>
        <w:rPr>
          <w:rFonts w:ascii="Century Gothic" w:hAnsi="Century Gothic"/>
          <w:sz w:val="36"/>
          <w:szCs w:val="36"/>
        </w:rPr>
      </w:pPr>
      <w:r w:rsidRPr="005855F9">
        <w:rPr>
          <w:rFonts w:ascii="Century Gothic" w:hAnsi="Century Gothic"/>
          <w:sz w:val="36"/>
          <w:szCs w:val="36"/>
        </w:rPr>
        <w:t>Write down two of these rules:</w:t>
      </w:r>
      <w:r w:rsidR="003A5D3A" w:rsidRPr="003A5D3A">
        <w:rPr>
          <w:noProof/>
          <w:lang w:eastAsia="en-GB"/>
        </w:rPr>
        <w:t xml:space="preserve"> </w:t>
      </w:r>
    </w:p>
    <w:p w:rsidR="005855F9" w:rsidRPr="005855F9" w:rsidRDefault="005855F9" w:rsidP="00B359F2">
      <w:pPr>
        <w:pBdr>
          <w:bottom w:val="single" w:sz="12" w:space="1" w:color="auto"/>
        </w:pBdr>
        <w:rPr>
          <w:rFonts w:ascii="Century Gothic" w:hAnsi="Century Gothic"/>
          <w:sz w:val="28"/>
          <w:szCs w:val="28"/>
        </w:rPr>
      </w:pPr>
    </w:p>
    <w:p w:rsidR="005855F9" w:rsidRDefault="005855F9" w:rsidP="00B359F2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_________________________________________</w:t>
      </w:r>
    </w:p>
    <w:p w:rsidR="005855F9" w:rsidRDefault="005855F9" w:rsidP="005855F9">
      <w:pPr>
        <w:rPr>
          <w:rFonts w:ascii="Century Gothic" w:hAnsi="Century Gothic"/>
          <w:sz w:val="36"/>
          <w:szCs w:val="36"/>
        </w:rPr>
      </w:pPr>
      <w:r w:rsidRPr="008C6847">
        <w:rPr>
          <w:rFonts w:ascii="Century Gothic" w:hAnsi="Century Gothic"/>
          <w:sz w:val="36"/>
          <w:szCs w:val="36"/>
        </w:rPr>
        <w:t>The</w:t>
      </w:r>
      <w:r w:rsidR="008C6847">
        <w:rPr>
          <w:rFonts w:ascii="Century Gothic" w:hAnsi="Century Gothic"/>
          <w:sz w:val="36"/>
          <w:szCs w:val="36"/>
        </w:rPr>
        <w:t xml:space="preserve">re will be new rules at your next </w:t>
      </w:r>
      <w:r w:rsidRPr="008C6847">
        <w:rPr>
          <w:rFonts w:ascii="Century Gothic" w:hAnsi="Century Gothic"/>
          <w:sz w:val="36"/>
          <w:szCs w:val="36"/>
        </w:rPr>
        <w:t>school</w:t>
      </w:r>
      <w:r w:rsidR="008C6847" w:rsidRPr="008C6847">
        <w:rPr>
          <w:rFonts w:ascii="Century Gothic" w:hAnsi="Century Gothic"/>
          <w:sz w:val="36"/>
          <w:szCs w:val="36"/>
        </w:rPr>
        <w:t>.</w:t>
      </w:r>
    </w:p>
    <w:p w:rsidR="008C6847" w:rsidRDefault="008C6847" w:rsidP="005855F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It is important to follow the rules.</w:t>
      </w:r>
    </w:p>
    <w:p w:rsidR="008C6847" w:rsidRDefault="00517713" w:rsidP="005855F9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E521B09" wp14:editId="7EE3ED20">
            <wp:simplePos x="0" y="0"/>
            <wp:positionH relativeFrom="column">
              <wp:posOffset>-545465</wp:posOffset>
            </wp:positionH>
            <wp:positionV relativeFrom="paragraph">
              <wp:posOffset>735927</wp:posOffset>
            </wp:positionV>
            <wp:extent cx="487866" cy="477672"/>
            <wp:effectExtent l="0" t="0" r="762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0" t="20339" r="34968" b="59322"/>
                    <a:stretch/>
                  </pic:blipFill>
                  <pic:spPr bwMode="auto">
                    <a:xfrm>
                      <a:off x="0" y="0"/>
                      <a:ext cx="487866" cy="47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47" w:rsidRPr="008C6847">
        <w:rPr>
          <w:rFonts w:ascii="Century Gothic" w:hAnsi="Century Gothic"/>
          <w:sz w:val="36"/>
          <w:szCs w:val="36"/>
        </w:rPr>
        <w:t>What might happen if you didn’t foll</w:t>
      </w:r>
      <w:r w:rsidR="00906218">
        <w:rPr>
          <w:rFonts w:ascii="Century Gothic" w:hAnsi="Century Gothic"/>
          <w:sz w:val="36"/>
          <w:szCs w:val="36"/>
        </w:rPr>
        <w:t>ow the rules at your new school?</w:t>
      </w:r>
      <w:r w:rsidR="008C6847" w:rsidRPr="008C6847">
        <w:rPr>
          <w:rFonts w:ascii="Century Gothic" w:hAnsi="Century Gothic"/>
          <w:sz w:val="36"/>
          <w:szCs w:val="36"/>
        </w:rPr>
        <w:t xml:space="preserve"> </w:t>
      </w:r>
    </w:p>
    <w:p w:rsidR="008C6847" w:rsidRPr="008C6847" w:rsidRDefault="008C6847" w:rsidP="005855F9">
      <w:pPr>
        <w:rPr>
          <w:rFonts w:ascii="Century Gothic" w:hAnsi="Century Gothic"/>
          <w:sz w:val="36"/>
          <w:szCs w:val="36"/>
        </w:rPr>
      </w:pPr>
      <w:r w:rsidRPr="008C6847">
        <w:rPr>
          <w:rFonts w:ascii="Century Gothic" w:hAnsi="Century Gothic"/>
          <w:sz w:val="36"/>
          <w:szCs w:val="36"/>
        </w:rPr>
        <w:t>Write down one thing that might happen:</w:t>
      </w:r>
    </w:p>
    <w:p w:rsidR="008C6847" w:rsidRPr="008C6847" w:rsidRDefault="008C6847" w:rsidP="005855F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</w:t>
      </w:r>
    </w:p>
    <w:p w:rsidR="00BB22D8" w:rsidRDefault="00BB22D8" w:rsidP="005855F9">
      <w:pPr>
        <w:rPr>
          <w:rFonts w:ascii="Century Gothic" w:hAnsi="Century Gothic"/>
          <w:sz w:val="36"/>
          <w:szCs w:val="36"/>
        </w:rPr>
      </w:pPr>
      <w:r w:rsidRPr="00BB22D8">
        <w:rPr>
          <w:rFonts w:ascii="Century Gothic" w:hAnsi="Century Gothic"/>
          <w:sz w:val="36"/>
          <w:szCs w:val="36"/>
        </w:rPr>
        <w:t>This is cal</w:t>
      </w:r>
      <w:r>
        <w:rPr>
          <w:rFonts w:ascii="Century Gothic" w:hAnsi="Century Gothic"/>
          <w:sz w:val="36"/>
          <w:szCs w:val="36"/>
        </w:rPr>
        <w:t>led a consequence or punishment.</w:t>
      </w:r>
    </w:p>
    <w:p w:rsidR="00BB22D8" w:rsidRDefault="00F307E3" w:rsidP="005855F9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090CE20F" wp14:editId="4E490F9F">
            <wp:simplePos x="0" y="0"/>
            <wp:positionH relativeFrom="column">
              <wp:posOffset>1323056</wp:posOffset>
            </wp:positionH>
            <wp:positionV relativeFrom="paragraph">
              <wp:posOffset>312420</wp:posOffset>
            </wp:positionV>
            <wp:extent cx="506123" cy="627010"/>
            <wp:effectExtent l="0" t="0" r="8255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18935" r="44450" b="47337"/>
                    <a:stretch/>
                  </pic:blipFill>
                  <pic:spPr bwMode="auto">
                    <a:xfrm>
                      <a:off x="0" y="0"/>
                      <a:ext cx="506123" cy="62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D8">
        <w:rPr>
          <w:rFonts w:ascii="Century Gothic" w:hAnsi="Century Gothic"/>
          <w:sz w:val="36"/>
          <w:szCs w:val="36"/>
        </w:rPr>
        <w:t>To make sure you don’t get punished</w:t>
      </w:r>
    </w:p>
    <w:p w:rsidR="003A5D3A" w:rsidRPr="003A5D3A" w:rsidRDefault="00517713" w:rsidP="00BB22D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63E92D1D" wp14:editId="03749006">
            <wp:simplePos x="0" y="0"/>
            <wp:positionH relativeFrom="column">
              <wp:posOffset>-423081</wp:posOffset>
            </wp:positionH>
            <wp:positionV relativeFrom="paragraph">
              <wp:posOffset>350918</wp:posOffset>
            </wp:positionV>
            <wp:extent cx="777923" cy="655093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5" t="26693" r="56338" b="62487"/>
                    <a:stretch/>
                  </pic:blipFill>
                  <pic:spPr bwMode="auto">
                    <a:xfrm>
                      <a:off x="0" y="0"/>
                      <a:ext cx="783787" cy="66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D8" w:rsidRPr="00BB22D8">
        <w:rPr>
          <w:rFonts w:ascii="Century Gothic" w:hAnsi="Century Gothic"/>
          <w:b/>
          <w:sz w:val="36"/>
          <w:szCs w:val="36"/>
        </w:rPr>
        <w:t>REMEMBER:</w:t>
      </w:r>
      <w:r w:rsidR="00F307E3" w:rsidRPr="00F307E3">
        <w:rPr>
          <w:noProof/>
          <w:lang w:eastAsia="en-GB"/>
        </w:rPr>
        <w:t xml:space="preserve"> </w:t>
      </w:r>
      <w:r w:rsidR="003A5D3A">
        <w:rPr>
          <w:noProof/>
          <w:lang w:eastAsia="en-GB"/>
        </w:rPr>
        <w:tab/>
      </w:r>
      <w:r w:rsidR="003A5D3A">
        <w:rPr>
          <w:noProof/>
          <w:lang w:eastAsia="en-GB"/>
        </w:rPr>
        <w:tab/>
      </w:r>
    </w:p>
    <w:p w:rsidR="00BB22D8" w:rsidRPr="003A5D3A" w:rsidRDefault="003A5D3A" w:rsidP="003A5D3A">
      <w:pPr>
        <w:pStyle w:val="ListParagraph"/>
        <w:numPr>
          <w:ilvl w:val="0"/>
          <w:numId w:val="2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37088" behindDoc="0" locked="0" layoutInCell="1" allowOverlap="1" wp14:anchorId="29C5EB88" wp14:editId="28E98079">
            <wp:simplePos x="0" y="0"/>
            <wp:positionH relativeFrom="column">
              <wp:posOffset>-81336</wp:posOffset>
            </wp:positionH>
            <wp:positionV relativeFrom="paragraph">
              <wp:posOffset>638526</wp:posOffset>
            </wp:positionV>
            <wp:extent cx="261146" cy="531236"/>
            <wp:effectExtent l="0" t="0" r="5715" b="2540"/>
            <wp:wrapNone/>
            <wp:docPr id="51" name="Picture 51" descr="https://encrypted-tbn1.gstatic.com/images?q=tbn:ANd9GcTapb8QV5wfChDFQKiep_SF9Oi8kyPkbP3PSDUUtj8K3MMBAtLSl_qhlRl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apb8QV5wfChDFQKiep_SF9Oi8kyPkbP3PSDUUtj8K3MMBAtLSl_qhlRl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6" cy="5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3A">
        <w:rPr>
          <w:rFonts w:ascii="Century Gothic" w:hAnsi="Century Gothic"/>
          <w:sz w:val="36"/>
          <w:szCs w:val="36"/>
        </w:rPr>
        <w:tab/>
      </w:r>
      <w:r w:rsidR="00BB22D8" w:rsidRPr="003A5D3A">
        <w:rPr>
          <w:rFonts w:ascii="Century Gothic" w:hAnsi="Century Gothic"/>
          <w:sz w:val="36"/>
          <w:szCs w:val="36"/>
        </w:rPr>
        <w:t xml:space="preserve">Be ready to say sorry if you do something </w:t>
      </w:r>
      <w:r w:rsidRPr="003A5D3A">
        <w:rPr>
          <w:rFonts w:ascii="Century Gothic" w:hAnsi="Century Gothic"/>
          <w:sz w:val="36"/>
          <w:szCs w:val="36"/>
        </w:rPr>
        <w:tab/>
      </w:r>
      <w:r w:rsidR="00BB22D8" w:rsidRPr="003A5D3A">
        <w:rPr>
          <w:rFonts w:ascii="Century Gothic" w:hAnsi="Century Gothic"/>
          <w:sz w:val="36"/>
          <w:szCs w:val="36"/>
        </w:rPr>
        <w:t>wrong.</w:t>
      </w:r>
    </w:p>
    <w:p w:rsidR="00BB22D8" w:rsidRPr="003A5D3A" w:rsidRDefault="003A5D3A" w:rsidP="003A5D3A">
      <w:pPr>
        <w:pStyle w:val="ListParagraph"/>
        <w:numPr>
          <w:ilvl w:val="0"/>
          <w:numId w:val="27"/>
        </w:numPr>
        <w:spacing w:line="360" w:lineRule="auto"/>
        <w:rPr>
          <w:rFonts w:ascii="Century Gothic" w:hAnsi="Century Gothic"/>
          <w:sz w:val="36"/>
          <w:szCs w:val="36"/>
        </w:rPr>
      </w:pPr>
      <w:r w:rsidRPr="003A5D3A">
        <w:rPr>
          <w:rFonts w:ascii="Century Gothic" w:hAnsi="Century Gothic"/>
          <w:sz w:val="36"/>
          <w:szCs w:val="36"/>
        </w:rPr>
        <w:tab/>
      </w:r>
      <w:r w:rsidR="00BB22D8" w:rsidRPr="003A5D3A">
        <w:rPr>
          <w:rFonts w:ascii="Century Gothic" w:hAnsi="Century Gothic"/>
          <w:sz w:val="36"/>
          <w:szCs w:val="36"/>
        </w:rPr>
        <w:t>Ask for help if you don’t know what to do.</w:t>
      </w:r>
    </w:p>
    <w:p w:rsidR="00BB22D8" w:rsidRPr="004C15BC" w:rsidRDefault="003A5D3A" w:rsidP="00BB22D8">
      <w:pPr>
        <w:pStyle w:val="ListParagraph"/>
        <w:numPr>
          <w:ilvl w:val="0"/>
          <w:numId w:val="2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20F2610D" wp14:editId="0D81E0F4">
            <wp:simplePos x="0" y="0"/>
            <wp:positionH relativeFrom="column">
              <wp:posOffset>-342265</wp:posOffset>
            </wp:positionH>
            <wp:positionV relativeFrom="paragraph">
              <wp:posOffset>115855</wp:posOffset>
            </wp:positionV>
            <wp:extent cx="782955" cy="5594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3" t="22458" r="41879" b="52118"/>
                    <a:stretch/>
                  </pic:blipFill>
                  <pic:spPr bwMode="auto">
                    <a:xfrm>
                      <a:off x="0" y="0"/>
                      <a:ext cx="782955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3A">
        <w:rPr>
          <w:rFonts w:ascii="Century Gothic" w:hAnsi="Century Gothic"/>
          <w:sz w:val="36"/>
          <w:szCs w:val="36"/>
        </w:rPr>
        <w:tab/>
      </w:r>
      <w:r w:rsidR="00BB22D8" w:rsidRPr="003A5D3A">
        <w:rPr>
          <w:rFonts w:ascii="Century Gothic" w:hAnsi="Century Gothic"/>
          <w:sz w:val="36"/>
          <w:szCs w:val="36"/>
        </w:rPr>
        <w:t xml:space="preserve">Keep your cool. Things get worse if you get </w:t>
      </w:r>
      <w:r w:rsidRPr="003A5D3A">
        <w:rPr>
          <w:rFonts w:ascii="Century Gothic" w:hAnsi="Century Gothic"/>
          <w:sz w:val="36"/>
          <w:szCs w:val="36"/>
        </w:rPr>
        <w:tab/>
      </w:r>
      <w:r w:rsidR="00BB22D8" w:rsidRPr="003A5D3A">
        <w:rPr>
          <w:rFonts w:ascii="Century Gothic" w:hAnsi="Century Gothic"/>
          <w:sz w:val="36"/>
          <w:szCs w:val="36"/>
        </w:rPr>
        <w:t>angry.</w:t>
      </w:r>
    </w:p>
    <w:p w:rsidR="00BB22D8" w:rsidRPr="008930B0" w:rsidRDefault="004C15BC" w:rsidP="00555DE3">
      <w:pPr>
        <w:jc w:val="center"/>
        <w:rPr>
          <w:rFonts w:ascii="Century Gothic" w:hAnsi="Century Gothic"/>
          <w:sz w:val="44"/>
          <w:szCs w:val="44"/>
        </w:rPr>
      </w:pPr>
      <w:r w:rsidRPr="008930B0">
        <w:rPr>
          <w:rFonts w:ascii="Arial" w:hAnsi="Arial" w:cs="Arial"/>
          <w:noProof/>
          <w:color w:val="1A0DAB"/>
          <w:sz w:val="44"/>
          <w:szCs w:val="44"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324CE98B" wp14:editId="4BA858E1">
            <wp:simplePos x="0" y="0"/>
            <wp:positionH relativeFrom="column">
              <wp:posOffset>2294890</wp:posOffset>
            </wp:positionH>
            <wp:positionV relativeFrom="paragraph">
              <wp:posOffset>494665</wp:posOffset>
            </wp:positionV>
            <wp:extent cx="1308735" cy="977265"/>
            <wp:effectExtent l="0" t="0" r="5715" b="0"/>
            <wp:wrapNone/>
            <wp:docPr id="7" name="Picture 7" descr="https://encrypted-tbn1.gstatic.com/images?q=tbn:ANd9GcR-ZIeRhBlonCM_JF3Qmit1wVBlPqsr2VMFkg17QcbDL_G60VthhOmyCn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-ZIeRhBlonCM_JF3Qmit1wVBlPqsr2VMFkg17QcbDL_G60VthhOmyCn4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E3" w:rsidRPr="008930B0">
        <w:rPr>
          <w:rFonts w:ascii="Century Gothic" w:hAnsi="Century Gothic"/>
          <w:sz w:val="44"/>
          <w:szCs w:val="44"/>
        </w:rPr>
        <w:t>Making friends</w:t>
      </w:r>
    </w:p>
    <w:p w:rsidR="004C15BC" w:rsidRDefault="004C15BC" w:rsidP="00555DE3">
      <w:pPr>
        <w:jc w:val="center"/>
        <w:rPr>
          <w:rFonts w:ascii="Century Gothic" w:hAnsi="Century Gothic"/>
          <w:sz w:val="48"/>
          <w:szCs w:val="48"/>
          <w:u w:val="single"/>
        </w:rPr>
      </w:pPr>
    </w:p>
    <w:p w:rsidR="004C15BC" w:rsidRPr="004C15BC" w:rsidRDefault="004C15BC" w:rsidP="00555DE3">
      <w:pPr>
        <w:jc w:val="center"/>
        <w:rPr>
          <w:rFonts w:ascii="Century Gothic" w:hAnsi="Century Gothic"/>
          <w:sz w:val="48"/>
          <w:szCs w:val="48"/>
          <w:u w:val="single"/>
        </w:rPr>
      </w:pPr>
    </w:p>
    <w:p w:rsidR="00471DC9" w:rsidRDefault="00471DC9" w:rsidP="00471DC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As well as new teachers and new subjects you will be able to make new friends at your next school.</w:t>
      </w:r>
    </w:p>
    <w:p w:rsidR="00471DC9" w:rsidRDefault="00471DC9" w:rsidP="00471DC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You might be looking forward to meeting new people or you might be a bit worried about it.</w:t>
      </w:r>
    </w:p>
    <w:p w:rsidR="00471DC9" w:rsidRDefault="00471DC9" w:rsidP="00471DC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To make a new friend you can:</w:t>
      </w:r>
      <w:r w:rsidR="00713C26" w:rsidRPr="00713C26">
        <w:rPr>
          <w:rFonts w:ascii="Arial" w:hAnsi="Arial" w:cs="Arial"/>
          <w:sz w:val="20"/>
          <w:szCs w:val="20"/>
        </w:rPr>
        <w:t xml:space="preserve"> </w:t>
      </w:r>
    </w:p>
    <w:p w:rsidR="00471DC9" w:rsidRDefault="00471DC9" w:rsidP="004C15BC">
      <w:pPr>
        <w:numPr>
          <w:ilvl w:val="0"/>
          <w:numId w:val="1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Smile</w:t>
      </w:r>
    </w:p>
    <w:p w:rsidR="00471DC9" w:rsidRDefault="00471DC9" w:rsidP="004C15BC">
      <w:pPr>
        <w:numPr>
          <w:ilvl w:val="0"/>
          <w:numId w:val="1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Tell them your name</w:t>
      </w:r>
    </w:p>
    <w:p w:rsidR="00471DC9" w:rsidRDefault="00471DC9" w:rsidP="004C15BC">
      <w:pPr>
        <w:numPr>
          <w:ilvl w:val="0"/>
          <w:numId w:val="1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Ask them their name</w:t>
      </w:r>
    </w:p>
    <w:p w:rsidR="00471DC9" w:rsidRDefault="003D0382" w:rsidP="004C15BC">
      <w:pPr>
        <w:numPr>
          <w:ilvl w:val="0"/>
          <w:numId w:val="1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90336" behindDoc="0" locked="0" layoutInCell="1" allowOverlap="1" wp14:anchorId="2FFB992D" wp14:editId="623030EE">
            <wp:simplePos x="0" y="0"/>
            <wp:positionH relativeFrom="column">
              <wp:posOffset>4381996</wp:posOffset>
            </wp:positionH>
            <wp:positionV relativeFrom="paragraph">
              <wp:posOffset>430927</wp:posOffset>
            </wp:positionV>
            <wp:extent cx="585174" cy="558140"/>
            <wp:effectExtent l="0" t="0" r="5715" b="0"/>
            <wp:wrapNone/>
            <wp:docPr id="309" name="Picture 309" descr="https://encrypted-tbn1.gstatic.com/images?q=tbn:ANd9GcRPhSyNh4DszBOK84fvNJ2aPIXtkkkOF-zGgBVA0XRO078iMFbnxZeZTe5z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RPhSyNh4DszBOK84fvNJ2aPIXtkkkOF-zGgBVA0XRO078iMFbnxZeZTe5z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7" cy="5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5216" behindDoc="0" locked="0" layoutInCell="1" allowOverlap="1" wp14:anchorId="6DD215A4" wp14:editId="2F952619">
            <wp:simplePos x="0" y="0"/>
            <wp:positionH relativeFrom="column">
              <wp:posOffset>3455390</wp:posOffset>
            </wp:positionH>
            <wp:positionV relativeFrom="paragraph">
              <wp:posOffset>430877</wp:posOffset>
            </wp:positionV>
            <wp:extent cx="692785" cy="521970"/>
            <wp:effectExtent l="0" t="0" r="0" b="0"/>
            <wp:wrapNone/>
            <wp:docPr id="296" name="Picture 296" descr="https://encrypted-tbn1.gstatic.com/images?q=tbn:ANd9GcR4VqjJfQ7qrRKkO4GWAl1gxQ58977qtixVpQ_pBPTS18JeBTsK74VdF6c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4VqjJfQ7qrRKkO4GWAl1gxQ58977qtixVpQ_pBPTS18JeBTsK74VdF6c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4192" behindDoc="0" locked="0" layoutInCell="1" allowOverlap="1" wp14:anchorId="07E347C1" wp14:editId="35447335">
            <wp:simplePos x="0" y="0"/>
            <wp:positionH relativeFrom="column">
              <wp:posOffset>319405</wp:posOffset>
            </wp:positionH>
            <wp:positionV relativeFrom="paragraph">
              <wp:posOffset>445770</wp:posOffset>
            </wp:positionV>
            <wp:extent cx="712470" cy="544195"/>
            <wp:effectExtent l="0" t="0" r="0" b="8255"/>
            <wp:wrapNone/>
            <wp:docPr id="8" name="Picture 8" descr="https://encrypted-tbn0.gstatic.com/images?q=tbn:ANd9GcTnkODMwFxrL0OCs6ECAxdNg7311p8DGsb8Mu8c0BQEOxPhauO5xm-cn3Q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nkODMwFxrL0OCs6ECAxdNg7311p8DGsb8Mu8c0BQEOxPhauO5xm-cn3Q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71247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7264" behindDoc="0" locked="0" layoutInCell="1" allowOverlap="1" wp14:anchorId="1E0485A8" wp14:editId="2E8849DC">
            <wp:simplePos x="0" y="0"/>
            <wp:positionH relativeFrom="column">
              <wp:posOffset>2595880</wp:posOffset>
            </wp:positionH>
            <wp:positionV relativeFrom="paragraph">
              <wp:posOffset>434340</wp:posOffset>
            </wp:positionV>
            <wp:extent cx="647065" cy="552450"/>
            <wp:effectExtent l="0" t="0" r="635" b="0"/>
            <wp:wrapNone/>
            <wp:docPr id="299" name="Picture 299" descr="https://encrypted-tbn2.gstatic.com/images?q=tbn:ANd9GcQieR3UlH4pHVuqo7TcVjU-6i4ybvpgxTek2wzx76Bv9biSEEuU9eIKpTVI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QieR3UlH4pHVuqo7TcVjU-6i4ybvpgxTek2wzx76Bv9biSEEuU9eIKpTVI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8288" behindDoc="0" locked="0" layoutInCell="1" allowOverlap="1" wp14:anchorId="3D864FDE" wp14:editId="64B2D468">
            <wp:simplePos x="0" y="0"/>
            <wp:positionH relativeFrom="column">
              <wp:posOffset>1840552</wp:posOffset>
            </wp:positionH>
            <wp:positionV relativeFrom="paragraph">
              <wp:posOffset>430332</wp:posOffset>
            </wp:positionV>
            <wp:extent cx="570015" cy="570015"/>
            <wp:effectExtent l="0" t="0" r="1905" b="1905"/>
            <wp:wrapNone/>
            <wp:docPr id="305" name="Picture 305" descr="https://encrypted-tbn0.gstatic.com/images?q=tbn:ANd9GcTy3mzXcWyl1VbqG9g8ewQm_76SnFluF_Q3L0kysnJ5IFYfZ1jT8KTO2Q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y3mzXcWyl1VbqG9g8ewQm_76SnFluF_Q3L0kysnJ5IFYfZ1jT8KTO2Q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" cy="5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9312" behindDoc="0" locked="0" layoutInCell="1" allowOverlap="1" wp14:anchorId="3B8B950A" wp14:editId="74E172C0">
            <wp:simplePos x="0" y="0"/>
            <wp:positionH relativeFrom="column">
              <wp:posOffset>1092052</wp:posOffset>
            </wp:positionH>
            <wp:positionV relativeFrom="paragraph">
              <wp:posOffset>430332</wp:posOffset>
            </wp:positionV>
            <wp:extent cx="546265" cy="546265"/>
            <wp:effectExtent l="0" t="0" r="6350" b="6350"/>
            <wp:wrapNone/>
            <wp:docPr id="306" name="Picture 306" descr="https://encrypted-tbn1.gstatic.com/images?q=tbn:ANd9GcSVtCXMf6dchqFURnsK0h-UUywZSsPFF6Egl_LEreO7aTBUKzbv2J8UYA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SVtCXMf6dchqFURnsK0h-UUywZSsPFF6Egl_LEreO7aTBUKzbv2J8UYA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5" cy="5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C9">
        <w:rPr>
          <w:rFonts w:ascii="Century Gothic" w:hAnsi="Century Gothic"/>
          <w:sz w:val="36"/>
          <w:szCs w:val="36"/>
        </w:rPr>
        <w:t>Tell them what you like to do</w:t>
      </w:r>
    </w:p>
    <w:p w:rsidR="003D0382" w:rsidRDefault="003D0382" w:rsidP="003D0382">
      <w:pPr>
        <w:spacing w:line="360" w:lineRule="auto"/>
        <w:ind w:left="720"/>
        <w:rPr>
          <w:rFonts w:ascii="Century Gothic" w:hAnsi="Century Gothic"/>
          <w:sz w:val="36"/>
          <w:szCs w:val="36"/>
        </w:rPr>
      </w:pPr>
    </w:p>
    <w:p w:rsidR="003A5D3A" w:rsidRDefault="00471DC9" w:rsidP="004C15BC">
      <w:pPr>
        <w:numPr>
          <w:ilvl w:val="0"/>
          <w:numId w:val="1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Ask them what they like to do</w:t>
      </w:r>
    </w:p>
    <w:p w:rsidR="00FE2C71" w:rsidRDefault="00FE2C71" w:rsidP="004C15BC">
      <w:pPr>
        <w:jc w:val="center"/>
        <w:rPr>
          <w:rFonts w:ascii="Century Gothic" w:hAnsi="Century Gothic"/>
          <w:sz w:val="36"/>
          <w:szCs w:val="36"/>
        </w:rPr>
      </w:pPr>
    </w:p>
    <w:p w:rsidR="004C15BC" w:rsidRDefault="00DB7E12" w:rsidP="004C15BC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Practis</w:t>
      </w:r>
      <w:r w:rsidR="003A5D3A">
        <w:rPr>
          <w:rFonts w:ascii="Century Gothic" w:hAnsi="Century Gothic"/>
          <w:sz w:val="36"/>
          <w:szCs w:val="36"/>
        </w:rPr>
        <w:t xml:space="preserve">e this now with someone in your </w:t>
      </w:r>
    </w:p>
    <w:p w:rsidR="00BD0843" w:rsidRDefault="003A5D3A" w:rsidP="004C15BC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primary school</w:t>
      </w:r>
    </w:p>
    <w:p w:rsidR="003D0382" w:rsidRDefault="003D0382" w:rsidP="004C15BC">
      <w:pPr>
        <w:jc w:val="center"/>
        <w:rPr>
          <w:rFonts w:ascii="Century Gothic" w:hAnsi="Century Gothic"/>
          <w:sz w:val="36"/>
          <w:szCs w:val="36"/>
        </w:rPr>
      </w:pPr>
    </w:p>
    <w:p w:rsidR="000E5299" w:rsidRDefault="0092192F" w:rsidP="000E5299">
      <w:pPr>
        <w:jc w:val="center"/>
        <w:rPr>
          <w:rFonts w:ascii="Century Gothic" w:hAnsi="Century Gothic"/>
          <w:sz w:val="44"/>
          <w:szCs w:val="44"/>
        </w:rPr>
      </w:pPr>
      <w:r w:rsidRPr="002035C8">
        <w:rPr>
          <w:rFonts w:ascii="Century Gothic" w:hAnsi="Century Gothic"/>
          <w:sz w:val="44"/>
          <w:szCs w:val="44"/>
        </w:rPr>
        <w:lastRenderedPageBreak/>
        <w:t>Some things to remember to make</w:t>
      </w:r>
    </w:p>
    <w:p w:rsidR="000E5299" w:rsidRDefault="000E5299" w:rsidP="000E5299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93408" behindDoc="0" locked="0" layoutInCell="1" allowOverlap="1" wp14:anchorId="20E854BF" wp14:editId="0C07EBEC">
            <wp:simplePos x="0" y="0"/>
            <wp:positionH relativeFrom="column">
              <wp:posOffset>5341653</wp:posOffset>
            </wp:positionH>
            <wp:positionV relativeFrom="paragraph">
              <wp:posOffset>8054</wp:posOffset>
            </wp:positionV>
            <wp:extent cx="842210" cy="900301"/>
            <wp:effectExtent l="0" t="0" r="0" b="0"/>
            <wp:wrapNone/>
            <wp:docPr id="313" name="Picture 313" descr="https://encrypted-tbn0.gstatic.com/images?q=tbn:ANd9GcTVr3I3KDP8PK_mPhaSMgsYFR3ilzHiQjeHiq23bzSaNWx77g91QIJVjw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TVr3I3KDP8PK_mPhaSMgsYFR3ilzHiQjeHiq23bzSaNWx77g91QIJVjw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0" cy="9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0B30D4D" wp14:editId="10121625">
            <wp:simplePos x="0" y="0"/>
            <wp:positionH relativeFrom="column">
              <wp:posOffset>-217170</wp:posOffset>
            </wp:positionH>
            <wp:positionV relativeFrom="paragraph">
              <wp:posOffset>15875</wp:posOffset>
            </wp:positionV>
            <wp:extent cx="673735" cy="834390"/>
            <wp:effectExtent l="0" t="0" r="0" b="381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18935" r="44450" b="47337"/>
                    <a:stretch/>
                  </pic:blipFill>
                  <pic:spPr bwMode="auto">
                    <a:xfrm>
                      <a:off x="0" y="0"/>
                      <a:ext cx="673735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92F" w:rsidRPr="002035C8">
        <w:rPr>
          <w:rFonts w:ascii="Century Gothic" w:hAnsi="Century Gothic"/>
          <w:sz w:val="44"/>
          <w:szCs w:val="44"/>
        </w:rPr>
        <w:t>sure I have a really good time in</w:t>
      </w:r>
    </w:p>
    <w:p w:rsidR="00380676" w:rsidRPr="002035C8" w:rsidRDefault="0092192F" w:rsidP="000E5299">
      <w:pPr>
        <w:jc w:val="center"/>
        <w:rPr>
          <w:rFonts w:ascii="Century Gothic" w:hAnsi="Century Gothic"/>
          <w:sz w:val="44"/>
          <w:szCs w:val="44"/>
        </w:rPr>
      </w:pPr>
      <w:r w:rsidRPr="002035C8">
        <w:rPr>
          <w:rFonts w:ascii="Century Gothic" w:hAnsi="Century Gothic"/>
          <w:sz w:val="44"/>
          <w:szCs w:val="44"/>
        </w:rPr>
        <w:t>my new school:</w:t>
      </w:r>
    </w:p>
    <w:p w:rsidR="0092192F" w:rsidRDefault="003A5D3A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Look at my timetable</w:t>
      </w:r>
    </w:p>
    <w:p w:rsidR="003A5D3A" w:rsidRPr="003A5D3A" w:rsidRDefault="003A5D3A" w:rsidP="003A5D3A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 w:rsidRPr="00AF7671">
        <w:rPr>
          <w:rFonts w:ascii="Century Gothic" w:hAnsi="Century Gothic"/>
          <w:sz w:val="40"/>
          <w:szCs w:val="40"/>
        </w:rPr>
        <w:t>Be organised – use my diary</w:t>
      </w:r>
    </w:p>
    <w:p w:rsidR="0092192F" w:rsidRDefault="0092192F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Be friendly</w:t>
      </w:r>
    </w:p>
    <w:p w:rsidR="0092192F" w:rsidRDefault="0092192F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Join some clubs</w:t>
      </w:r>
    </w:p>
    <w:p w:rsidR="0092192F" w:rsidRDefault="0092192F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Listen to staff </w:t>
      </w:r>
    </w:p>
    <w:p w:rsidR="0092192F" w:rsidRDefault="0092192F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Ask for help when I need it</w:t>
      </w:r>
    </w:p>
    <w:p w:rsidR="0092192F" w:rsidRDefault="0092192F" w:rsidP="0092192F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Get homework done </w:t>
      </w:r>
      <w:r w:rsidR="00906218">
        <w:rPr>
          <w:rFonts w:ascii="Century Gothic" w:hAnsi="Century Gothic"/>
          <w:sz w:val="40"/>
          <w:szCs w:val="40"/>
        </w:rPr>
        <w:t>and hand it in on the right day</w:t>
      </w:r>
    </w:p>
    <w:p w:rsidR="00380676" w:rsidRPr="00380676" w:rsidRDefault="0092192F" w:rsidP="00380676">
      <w:pPr>
        <w:numPr>
          <w:ilvl w:val="0"/>
          <w:numId w:val="5"/>
        </w:num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Stick at things even when they’re difficult</w:t>
      </w:r>
    </w:p>
    <w:p w:rsidR="00A54BD7" w:rsidRPr="00A54BD7" w:rsidRDefault="0092192F" w:rsidP="00A54BD7">
      <w:pPr>
        <w:rPr>
          <w:rFonts w:ascii="Century Gothic" w:hAnsi="Century Gothic"/>
          <w:b/>
          <w:sz w:val="40"/>
          <w:szCs w:val="40"/>
        </w:rPr>
      </w:pPr>
      <w:r w:rsidRPr="00691120">
        <w:rPr>
          <w:rFonts w:ascii="Century Gothic" w:hAnsi="Century Gothic"/>
          <w:b/>
          <w:sz w:val="40"/>
          <w:szCs w:val="40"/>
        </w:rPr>
        <w:t xml:space="preserve">Add your </w:t>
      </w:r>
      <w:r w:rsidR="00A54BD7">
        <w:rPr>
          <w:rFonts w:ascii="Century Gothic" w:hAnsi="Century Gothic"/>
          <w:b/>
          <w:sz w:val="40"/>
          <w:szCs w:val="40"/>
        </w:rPr>
        <w:t>ideas for 3 more</w:t>
      </w:r>
    </w:p>
    <w:p w:rsidR="0092192F" w:rsidRDefault="00A54BD7" w:rsidP="00A54BD7">
      <w:pPr>
        <w:numPr>
          <w:ilvl w:val="0"/>
          <w:numId w:val="7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___________________________________</w:t>
      </w:r>
    </w:p>
    <w:p w:rsidR="00A54BD7" w:rsidRDefault="00A54BD7" w:rsidP="00A54BD7">
      <w:pPr>
        <w:numPr>
          <w:ilvl w:val="0"/>
          <w:numId w:val="7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  <w:t>___________________________________</w:t>
      </w:r>
    </w:p>
    <w:p w:rsidR="0092192F" w:rsidRPr="00380676" w:rsidRDefault="00A54BD7" w:rsidP="00A54BD7">
      <w:pPr>
        <w:numPr>
          <w:ilvl w:val="0"/>
          <w:numId w:val="7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  <w:t>___________________________________</w:t>
      </w:r>
    </w:p>
    <w:p w:rsidR="00380676" w:rsidRDefault="00380676" w:rsidP="00BD0843">
      <w:pPr>
        <w:jc w:val="center"/>
        <w:rPr>
          <w:rFonts w:ascii="Century Gothic" w:hAnsi="Century Gothic"/>
          <w:sz w:val="44"/>
          <w:szCs w:val="44"/>
        </w:rPr>
      </w:pPr>
    </w:p>
    <w:p w:rsidR="00BD0843" w:rsidRPr="008930B0" w:rsidRDefault="00CF509C" w:rsidP="00BD0843">
      <w:pPr>
        <w:jc w:val="center"/>
        <w:rPr>
          <w:rFonts w:ascii="Century Gothic" w:hAnsi="Century Gothic"/>
          <w:sz w:val="44"/>
          <w:szCs w:val="44"/>
        </w:rPr>
      </w:pPr>
      <w:r w:rsidRPr="008930B0">
        <w:rPr>
          <w:noProof/>
          <w:sz w:val="44"/>
          <w:szCs w:val="44"/>
          <w:lang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60A1B6A1" wp14:editId="36E83806">
            <wp:simplePos x="0" y="0"/>
            <wp:positionH relativeFrom="column">
              <wp:posOffset>2961005</wp:posOffset>
            </wp:positionH>
            <wp:positionV relativeFrom="paragraph">
              <wp:posOffset>433705</wp:posOffset>
            </wp:positionV>
            <wp:extent cx="557530" cy="504825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4" t="29373" r="53430" b="48515"/>
                    <a:stretch/>
                  </pic:blipFill>
                  <pic:spPr bwMode="auto">
                    <a:xfrm>
                      <a:off x="0" y="0"/>
                      <a:ext cx="55753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75" w:rsidRPr="008930B0">
        <w:rPr>
          <w:rFonts w:ascii="Century Gothic" w:hAnsi="Century Gothic"/>
          <w:sz w:val="44"/>
          <w:szCs w:val="44"/>
        </w:rPr>
        <w:t xml:space="preserve">Top Tips </w:t>
      </w:r>
    </w:p>
    <w:p w:rsidR="00BD0843" w:rsidRPr="007F08E7" w:rsidRDefault="00BD0843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It’s OK to ask for help.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</w:p>
    <w:p w:rsidR="00BD0843" w:rsidRPr="007F08E7" w:rsidRDefault="004C15BC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50400" behindDoc="0" locked="0" layoutInCell="1" allowOverlap="1" wp14:anchorId="5AEBA70E" wp14:editId="1D74AE90">
            <wp:simplePos x="0" y="0"/>
            <wp:positionH relativeFrom="column">
              <wp:posOffset>2506345</wp:posOffset>
            </wp:positionH>
            <wp:positionV relativeFrom="paragraph">
              <wp:posOffset>391795</wp:posOffset>
            </wp:positionV>
            <wp:extent cx="2743200" cy="297816"/>
            <wp:effectExtent l="0" t="0" r="0" b="6985"/>
            <wp:wrapNone/>
            <wp:docPr id="62" name="Picture 62" descr="spectr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spectr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43" w:rsidRPr="007F08E7">
        <w:rPr>
          <w:rFonts w:ascii="Century Gothic" w:hAnsi="Century Gothic"/>
          <w:sz w:val="32"/>
          <w:szCs w:val="32"/>
        </w:rPr>
        <w:t>Lots of other pupils starting your new school will feel the same as you.</w:t>
      </w:r>
    </w:p>
    <w:p w:rsidR="007F08E7" w:rsidRPr="007F08E7" w:rsidRDefault="00FE2C71" w:rsidP="007F08E7">
      <w:pPr>
        <w:ind w:left="862"/>
        <w:rPr>
          <w:rFonts w:ascii="Century Gothic" w:hAnsi="Century Gothic"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82144" behindDoc="0" locked="0" layoutInCell="1" allowOverlap="1" wp14:anchorId="394B280A" wp14:editId="134BCD2B">
            <wp:simplePos x="0" y="0"/>
            <wp:positionH relativeFrom="column">
              <wp:posOffset>4657725</wp:posOffset>
            </wp:positionH>
            <wp:positionV relativeFrom="paragraph">
              <wp:posOffset>238125</wp:posOffset>
            </wp:positionV>
            <wp:extent cx="913902" cy="857250"/>
            <wp:effectExtent l="0" t="0" r="635" b="0"/>
            <wp:wrapNone/>
            <wp:docPr id="310" name="Picture 310" descr="https://encrypted-tbn2.gstatic.com/images?q=tbn:ANd9GcQJsj_tllkBg1mEW14fyLdbn4T90JVZEEa-7VrOhHVwTLfpeEPViZGcKf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QJsj_tllkBg1mEW14fyLdbn4T90JVZEEa-7VrOhHVwTLfpeEPViZGcKf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02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843" w:rsidRPr="007F08E7" w:rsidRDefault="00BD0843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Check your homework diary every day.</w:t>
      </w:r>
      <w:r w:rsidR="00FE2C71" w:rsidRPr="00FE2C71">
        <w:rPr>
          <w:rFonts w:ascii="Arial" w:hAnsi="Arial" w:cs="Arial"/>
          <w:noProof/>
          <w:color w:val="1A0DAB"/>
          <w:sz w:val="20"/>
          <w:szCs w:val="20"/>
          <w:lang w:eastAsia="en-GB"/>
        </w:rPr>
        <w:t xml:space="preserve"> 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</w:p>
    <w:p w:rsidR="00BD0843" w:rsidRPr="007F08E7" w:rsidRDefault="001F4EED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754D2818" wp14:editId="2C080CD8">
            <wp:simplePos x="0" y="0"/>
            <wp:positionH relativeFrom="column">
              <wp:posOffset>2504878</wp:posOffset>
            </wp:positionH>
            <wp:positionV relativeFrom="paragraph">
              <wp:posOffset>368300</wp:posOffset>
            </wp:positionV>
            <wp:extent cx="613410" cy="55753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2" t="18450" r="34447" b="59407"/>
                    <a:stretch/>
                  </pic:blipFill>
                  <pic:spPr bwMode="auto">
                    <a:xfrm flipH="1">
                      <a:off x="0" y="0"/>
                      <a:ext cx="6134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843" w:rsidRPr="007F08E7">
        <w:rPr>
          <w:rFonts w:ascii="Century Gothic" w:hAnsi="Century Gothic"/>
          <w:sz w:val="32"/>
          <w:szCs w:val="32"/>
        </w:rPr>
        <w:t>Make sure you copy down your homework carefully into your diary.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  <w:r w:rsidRPr="007F08E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48352" behindDoc="0" locked="0" layoutInCell="1" allowOverlap="1" wp14:anchorId="5FFDE37D" wp14:editId="2A0D194A">
            <wp:simplePos x="0" y="0"/>
            <wp:positionH relativeFrom="column">
              <wp:posOffset>5161915</wp:posOffset>
            </wp:positionH>
            <wp:positionV relativeFrom="paragraph">
              <wp:posOffset>228600</wp:posOffset>
            </wp:positionV>
            <wp:extent cx="691515" cy="51816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8" t="31953" r="34135" b="48520"/>
                    <a:stretch/>
                  </pic:blipFill>
                  <pic:spPr bwMode="auto">
                    <a:xfrm>
                      <a:off x="0" y="0"/>
                      <a:ext cx="69151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843" w:rsidRPr="007F08E7" w:rsidRDefault="00BD0843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Make sure you get enough sleep every night</w:t>
      </w:r>
      <w:r w:rsidR="00D47475" w:rsidRPr="007F08E7">
        <w:rPr>
          <w:rFonts w:ascii="Century Gothic" w:hAnsi="Century Gothic"/>
          <w:sz w:val="32"/>
          <w:szCs w:val="32"/>
        </w:rPr>
        <w:t>.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</w:p>
    <w:p w:rsidR="00D47475" w:rsidRPr="007F08E7" w:rsidRDefault="005D0C60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70880" behindDoc="0" locked="0" layoutInCell="1" allowOverlap="1" wp14:anchorId="72D44FA2" wp14:editId="55FFE359">
            <wp:simplePos x="0" y="0"/>
            <wp:positionH relativeFrom="column">
              <wp:posOffset>1143000</wp:posOffset>
            </wp:positionH>
            <wp:positionV relativeFrom="paragraph">
              <wp:posOffset>276225</wp:posOffset>
            </wp:positionV>
            <wp:extent cx="647065" cy="552450"/>
            <wp:effectExtent l="0" t="0" r="635" b="0"/>
            <wp:wrapNone/>
            <wp:docPr id="301" name="Picture 301" descr="https://encrypted-tbn2.gstatic.com/images?q=tbn:ANd9GcQieR3UlH4pHVuqo7TcVjU-6i4ybvpgxTek2wzx76Bv9biSEEuU9eIKpTVI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QieR3UlH4pHVuqo7TcVjU-6i4ybvpgxTek2wzx76Bv9biSEEuU9eIKpTVI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BD7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73952" behindDoc="0" locked="0" layoutInCell="1" allowOverlap="1" wp14:anchorId="75B61ACD" wp14:editId="662F29B8">
            <wp:simplePos x="0" y="0"/>
            <wp:positionH relativeFrom="column">
              <wp:posOffset>2876550</wp:posOffset>
            </wp:positionH>
            <wp:positionV relativeFrom="paragraph">
              <wp:posOffset>238125</wp:posOffset>
            </wp:positionV>
            <wp:extent cx="628650" cy="628650"/>
            <wp:effectExtent l="0" t="0" r="0" b="0"/>
            <wp:wrapNone/>
            <wp:docPr id="304" name="Picture 304" descr="https://encrypted-tbn2.gstatic.com/images?q=tbn:ANd9GcTqWFP5ZWdtwIEJBoaNTHEf3LWaBVH86ufw6Z0cZSs9OsgdUgKo3poIR60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2.gstatic.com/images?q=tbn:ANd9GcTqWFP5ZWdtwIEJBoaNTHEf3LWaBVH86ufw6Z0cZSs9OsgdUgKo3poIR606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BD7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72928" behindDoc="0" locked="0" layoutInCell="1" allowOverlap="1" wp14:anchorId="3A605A3A" wp14:editId="1D722981">
            <wp:simplePos x="0" y="0"/>
            <wp:positionH relativeFrom="column">
              <wp:posOffset>2114550</wp:posOffset>
            </wp:positionH>
            <wp:positionV relativeFrom="paragraph">
              <wp:posOffset>238125</wp:posOffset>
            </wp:positionV>
            <wp:extent cx="552450" cy="552450"/>
            <wp:effectExtent l="0" t="0" r="0" b="0"/>
            <wp:wrapNone/>
            <wp:docPr id="303" name="Picture 303" descr="https://encrypted-tbn0.gstatic.com/images?q=tbn:ANd9GcTQ3Z-BPv2qawiOi9nGmeDhee2pCzUJHCUzlRIsMqBWHAi1-QhNomuz7HM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TQ3Z-BPv2qawiOi9nGmeDhee2pCzUJHCUzlRIsMqBWHAi1-QhNomuz7HM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BD7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771904" behindDoc="0" locked="0" layoutInCell="1" allowOverlap="1" wp14:anchorId="3FAF09D0" wp14:editId="39184322">
            <wp:simplePos x="0" y="0"/>
            <wp:positionH relativeFrom="column">
              <wp:posOffset>3714750</wp:posOffset>
            </wp:positionH>
            <wp:positionV relativeFrom="paragraph">
              <wp:posOffset>276225</wp:posOffset>
            </wp:positionV>
            <wp:extent cx="514350" cy="514350"/>
            <wp:effectExtent l="0" t="0" r="0" b="0"/>
            <wp:wrapNone/>
            <wp:docPr id="302" name="Picture 302" descr="https://encrypted-tbn3.gstatic.com/images?q=tbn:ANd9GcQl-D10ojES0cuY3RyueHqsEe6kIb7TtsrFGYBTxP-pn3hge95PNZypzznj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l-D10ojES0cuY3RyueHqsEe6kIb7TtsrFGYBTxP-pn3hge95PNZypzznj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75" w:rsidRPr="007F08E7">
        <w:rPr>
          <w:rFonts w:ascii="Century Gothic" w:hAnsi="Century Gothic"/>
          <w:sz w:val="32"/>
          <w:szCs w:val="32"/>
        </w:rPr>
        <w:t>Have a break from all screens before bedtime.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  <w:r w:rsidRPr="007F08E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53472" behindDoc="0" locked="0" layoutInCell="1" allowOverlap="1" wp14:anchorId="5A24E231" wp14:editId="54065322">
            <wp:simplePos x="0" y="0"/>
            <wp:positionH relativeFrom="column">
              <wp:posOffset>4729480</wp:posOffset>
            </wp:positionH>
            <wp:positionV relativeFrom="paragraph">
              <wp:posOffset>385775</wp:posOffset>
            </wp:positionV>
            <wp:extent cx="647700" cy="7620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1" t="15384" r="54759" b="60947"/>
                    <a:stretch/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75" w:rsidRPr="007F08E7" w:rsidRDefault="00D47475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Organise your school bag the night before.</w:t>
      </w:r>
    </w:p>
    <w:p w:rsidR="007F08E7" w:rsidRPr="007F08E7" w:rsidRDefault="007F08E7" w:rsidP="007F08E7">
      <w:pPr>
        <w:ind w:left="862"/>
        <w:rPr>
          <w:rFonts w:ascii="Century Gothic" w:hAnsi="Century Gothic"/>
          <w:sz w:val="32"/>
          <w:szCs w:val="32"/>
        </w:rPr>
      </w:pPr>
    </w:p>
    <w:p w:rsidR="00BD0843" w:rsidRPr="007F08E7" w:rsidRDefault="00BD0843" w:rsidP="007F08E7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Have lots of fresh air and exercise.</w:t>
      </w:r>
    </w:p>
    <w:p w:rsidR="007F08E7" w:rsidRPr="007F08E7" w:rsidRDefault="001F4EED" w:rsidP="007F08E7">
      <w:pPr>
        <w:ind w:left="862"/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5E6DD0CC" wp14:editId="35F00EE8">
            <wp:simplePos x="0" y="0"/>
            <wp:positionH relativeFrom="column">
              <wp:posOffset>2718435</wp:posOffset>
            </wp:positionH>
            <wp:positionV relativeFrom="paragraph">
              <wp:posOffset>82550</wp:posOffset>
            </wp:positionV>
            <wp:extent cx="593725" cy="678815"/>
            <wp:effectExtent l="0" t="0" r="0" b="698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8" t="51433" r="55042" b="25446"/>
                    <a:stretch/>
                  </pic:blipFill>
                  <pic:spPr bwMode="auto">
                    <a:xfrm>
                      <a:off x="0" y="0"/>
                      <a:ext cx="593725" cy="67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71E0C45F" wp14:editId="56DA670C">
            <wp:simplePos x="0" y="0"/>
            <wp:positionH relativeFrom="column">
              <wp:posOffset>3513455</wp:posOffset>
            </wp:positionH>
            <wp:positionV relativeFrom="paragraph">
              <wp:posOffset>123825</wp:posOffset>
            </wp:positionV>
            <wp:extent cx="937895" cy="624840"/>
            <wp:effectExtent l="0" t="0" r="0" b="381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4" t="57988" r="34135" b="25444"/>
                    <a:stretch/>
                  </pic:blipFill>
                  <pic:spPr bwMode="auto">
                    <a:xfrm>
                      <a:off x="0" y="0"/>
                      <a:ext cx="93789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13B01EFD" wp14:editId="66A18B67">
            <wp:simplePos x="0" y="0"/>
            <wp:positionH relativeFrom="column">
              <wp:posOffset>4670243</wp:posOffset>
            </wp:positionH>
            <wp:positionV relativeFrom="paragraph">
              <wp:posOffset>76200</wp:posOffset>
            </wp:positionV>
            <wp:extent cx="708025" cy="61722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8" t="18935" r="53429" b="60947"/>
                    <a:stretch/>
                  </pic:blipFill>
                  <pic:spPr bwMode="auto">
                    <a:xfrm>
                      <a:off x="0" y="0"/>
                      <a:ext cx="70802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78B05DCF" wp14:editId="210BC915">
            <wp:simplePos x="0" y="0"/>
            <wp:positionH relativeFrom="column">
              <wp:posOffset>1793875</wp:posOffset>
            </wp:positionH>
            <wp:positionV relativeFrom="paragraph">
              <wp:posOffset>76835</wp:posOffset>
            </wp:positionV>
            <wp:extent cx="687070" cy="51879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6" t="18935" r="34135" b="60947"/>
                    <a:stretch/>
                  </pic:blipFill>
                  <pic:spPr bwMode="auto">
                    <a:xfrm>
                      <a:off x="0" y="0"/>
                      <a:ext cx="68707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E63" w:rsidRDefault="00BF229F" w:rsidP="007A4E63">
      <w:pPr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7F08E7">
        <w:rPr>
          <w:rFonts w:ascii="Century Gothic" w:hAnsi="Century Gothic"/>
          <w:sz w:val="32"/>
          <w:szCs w:val="32"/>
        </w:rPr>
        <w:t>Have fun!</w:t>
      </w:r>
    </w:p>
    <w:p w:rsidR="007A4E63" w:rsidRDefault="007A4E63" w:rsidP="007A4E63">
      <w:pPr>
        <w:pStyle w:val="ListParagraph"/>
        <w:rPr>
          <w:rFonts w:ascii="Century Gothic" w:hAnsi="Century Gothic"/>
          <w:sz w:val="32"/>
          <w:szCs w:val="32"/>
        </w:rPr>
      </w:pPr>
    </w:p>
    <w:p w:rsidR="000E0274" w:rsidRDefault="000E0274" w:rsidP="000E0274">
      <w:pPr>
        <w:ind w:left="862"/>
        <w:rPr>
          <w:rFonts w:ascii="Century Gothic" w:hAnsi="Century Gothic" w:cs="Arial"/>
          <w:noProof/>
          <w:color w:val="1A0DAB"/>
          <w:sz w:val="40"/>
          <w:szCs w:val="40"/>
          <w:lang w:eastAsia="en-GB"/>
        </w:rPr>
      </w:pPr>
    </w:p>
    <w:p w:rsidR="000E0274" w:rsidRDefault="000E0274" w:rsidP="000E0274">
      <w:pPr>
        <w:ind w:left="862"/>
        <w:rPr>
          <w:rFonts w:ascii="Century Gothic" w:hAnsi="Century Gothic" w:cs="Arial"/>
          <w:noProof/>
          <w:color w:val="1A0DAB"/>
          <w:sz w:val="40"/>
          <w:szCs w:val="40"/>
          <w:lang w:eastAsia="en-GB"/>
        </w:rPr>
      </w:pPr>
    </w:p>
    <w:p w:rsidR="000E0274" w:rsidRDefault="000E0274" w:rsidP="000E0274">
      <w:pPr>
        <w:ind w:left="862"/>
        <w:rPr>
          <w:rFonts w:ascii="Century Gothic" w:hAnsi="Century Gothic" w:cs="Arial"/>
          <w:noProof/>
          <w:color w:val="1A0DAB"/>
          <w:sz w:val="40"/>
          <w:szCs w:val="40"/>
          <w:lang w:eastAsia="en-GB"/>
        </w:rPr>
      </w:pPr>
    </w:p>
    <w:p w:rsidR="000E0274" w:rsidRPr="000E0274" w:rsidRDefault="000E0274" w:rsidP="000E0274">
      <w:pPr>
        <w:ind w:left="862"/>
        <w:jc w:val="center"/>
        <w:rPr>
          <w:rFonts w:ascii="Century Gothic" w:hAnsi="Century Gothic" w:cs="Arial"/>
          <w:noProof/>
          <w:sz w:val="48"/>
          <w:szCs w:val="48"/>
          <w:lang w:eastAsia="en-GB"/>
        </w:rPr>
      </w:pPr>
      <w:r w:rsidRPr="000E0274">
        <w:rPr>
          <w:rFonts w:ascii="Century Gothic" w:hAnsi="Century Gothic" w:cs="Arial"/>
          <w:noProof/>
          <w:sz w:val="48"/>
          <w:szCs w:val="48"/>
          <w:lang w:eastAsia="en-GB"/>
        </w:rPr>
        <w:t>Wishing you a succes</w:t>
      </w:r>
      <w:r w:rsidR="00123DC6">
        <w:rPr>
          <w:rFonts w:ascii="Century Gothic" w:hAnsi="Century Gothic" w:cs="Arial"/>
          <w:noProof/>
          <w:sz w:val="48"/>
          <w:szCs w:val="48"/>
          <w:lang w:eastAsia="en-GB"/>
        </w:rPr>
        <w:t>s</w:t>
      </w:r>
      <w:r w:rsidRPr="000E0274">
        <w:rPr>
          <w:rFonts w:ascii="Century Gothic" w:hAnsi="Century Gothic" w:cs="Arial"/>
          <w:noProof/>
          <w:sz w:val="48"/>
          <w:szCs w:val="48"/>
          <w:lang w:eastAsia="en-GB"/>
        </w:rPr>
        <w:t>ful start</w:t>
      </w:r>
    </w:p>
    <w:p w:rsidR="00CA0342" w:rsidRDefault="000E0274" w:rsidP="000E0274">
      <w:pPr>
        <w:ind w:left="862"/>
        <w:jc w:val="center"/>
        <w:rPr>
          <w:rFonts w:ascii="Century Gothic" w:hAnsi="Century Gothic"/>
          <w:sz w:val="48"/>
          <w:szCs w:val="48"/>
        </w:rPr>
      </w:pPr>
      <w:r w:rsidRPr="000E0274">
        <w:rPr>
          <w:rFonts w:ascii="Century Gothic" w:hAnsi="Century Gothic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802624" behindDoc="0" locked="0" layoutInCell="1" allowOverlap="1" wp14:anchorId="58FDB0D1" wp14:editId="17753086">
            <wp:simplePos x="0" y="0"/>
            <wp:positionH relativeFrom="column">
              <wp:posOffset>1762125</wp:posOffset>
            </wp:positionH>
            <wp:positionV relativeFrom="paragraph">
              <wp:posOffset>1632585</wp:posOffset>
            </wp:positionV>
            <wp:extent cx="2465070" cy="1899920"/>
            <wp:effectExtent l="0" t="0" r="0" b="5080"/>
            <wp:wrapNone/>
            <wp:docPr id="318" name="Picture 318" descr="https://encrypted-tbn0.gstatic.com/images?q=tbn:ANd9GcQiJH9vRYV5p7ELFBmdudS8b8WHFxdHeX5dsKMWkT_qqbV1PKRCzEdfRww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iJH9vRYV5p7ELFBmdudS8b8WHFxdHeX5dsKMWkT_qqbV1PKRCzEdfRww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DC6">
        <w:rPr>
          <w:rFonts w:ascii="Century Gothic" w:hAnsi="Century Gothic" w:cs="Arial"/>
          <w:noProof/>
          <w:sz w:val="48"/>
          <w:szCs w:val="48"/>
          <w:lang w:eastAsia="en-GB"/>
        </w:rPr>
        <w:t>in</w:t>
      </w:r>
      <w:r w:rsidRPr="000E0274">
        <w:rPr>
          <w:rFonts w:ascii="Century Gothic" w:hAnsi="Century Gothic" w:cs="Arial"/>
          <w:noProof/>
          <w:sz w:val="48"/>
          <w:szCs w:val="48"/>
          <w:lang w:eastAsia="en-GB"/>
        </w:rPr>
        <w:t xml:space="preserve"> your new school!</w:t>
      </w: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P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CA0342" w:rsidRDefault="00CA0342" w:rsidP="00CA0342">
      <w:pPr>
        <w:rPr>
          <w:rFonts w:ascii="Century Gothic" w:hAnsi="Century Gothic"/>
          <w:sz w:val="48"/>
          <w:szCs w:val="48"/>
        </w:rPr>
      </w:pPr>
    </w:p>
    <w:p w:rsidR="00336484" w:rsidRDefault="00CA0342" w:rsidP="00CA0342">
      <w:pPr>
        <w:tabs>
          <w:tab w:val="left" w:pos="2312"/>
        </w:tabs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</w:p>
    <w:p w:rsidR="00CA0342" w:rsidRPr="00CA0342" w:rsidRDefault="00CA0342" w:rsidP="00CA0342"/>
    <w:p w:rsidR="00CA0342" w:rsidRPr="00CA0342" w:rsidRDefault="00CA0342" w:rsidP="00CA0342">
      <w:pPr>
        <w:tabs>
          <w:tab w:val="left" w:pos="2312"/>
        </w:tabs>
        <w:rPr>
          <w:rFonts w:ascii="Century Gothic" w:hAnsi="Century Gothic"/>
          <w:sz w:val="48"/>
          <w:szCs w:val="48"/>
        </w:rPr>
      </w:pPr>
    </w:p>
    <w:sectPr w:rsidR="00CA0342" w:rsidRPr="00CA0342" w:rsidSect="004206E2">
      <w:footerReference w:type="default" r:id="rId7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787" w:rsidRDefault="00A46787" w:rsidP="00A46787">
      <w:pPr>
        <w:spacing w:after="0" w:line="240" w:lineRule="auto"/>
      </w:pPr>
      <w:r>
        <w:separator/>
      </w:r>
    </w:p>
  </w:endnote>
  <w:endnote w:type="continuationSeparator" w:id="0">
    <w:p w:rsidR="00A46787" w:rsidRDefault="00A46787" w:rsidP="00A4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787" w:rsidRDefault="007F5B29">
    <w:pPr>
      <w:pStyle w:val="Footer"/>
      <w:rPr>
        <w:color w:val="000000" w:themeColor="text1"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ABCE856" wp14:editId="5C29E35D">
          <wp:simplePos x="0" y="0"/>
          <wp:positionH relativeFrom="margin">
            <wp:align>left</wp:align>
          </wp:positionH>
          <wp:positionV relativeFrom="paragraph">
            <wp:posOffset>140837</wp:posOffset>
          </wp:positionV>
          <wp:extent cx="977900" cy="269240"/>
          <wp:effectExtent l="0" t="0" r="0" b="0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69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4"/>
        <w:szCs w:val="24"/>
      </w:rPr>
      <w:tab/>
    </w:r>
    <w:r w:rsidR="00A4364C">
      <w:rPr>
        <w:color w:val="000000" w:themeColor="text1"/>
        <w:sz w:val="24"/>
        <w:szCs w:val="24"/>
      </w:rPr>
      <w:t xml:space="preserve"> </w:t>
    </w:r>
    <w:r>
      <w:rPr>
        <w:color w:val="000000" w:themeColor="text1"/>
        <w:sz w:val="24"/>
        <w:szCs w:val="24"/>
      </w:rPr>
      <w:t>Transfer</w:t>
    </w:r>
    <w:r w:rsidR="00C14158" w:rsidRPr="00C14158">
      <w:rPr>
        <w:color w:val="000000" w:themeColor="text1"/>
        <w:sz w:val="24"/>
        <w:szCs w:val="24"/>
      </w:rPr>
      <w:t xml:space="preserve"> Workbook</w:t>
    </w:r>
  </w:p>
  <w:p w:rsidR="00A46787" w:rsidRDefault="00A4678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3AD6BD" wp14:editId="714CE60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46787" w:rsidRDefault="00A46787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5616D6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AD6B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5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A46787" w:rsidRDefault="00A46787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5616D6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en-GB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2E2089EF" wp14:editId="31585A1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404066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787" w:rsidRDefault="00A46787" w:rsidP="00A46787">
      <w:pPr>
        <w:spacing w:after="0" w:line="240" w:lineRule="auto"/>
      </w:pPr>
      <w:r>
        <w:separator/>
      </w:r>
    </w:p>
  </w:footnote>
  <w:footnote w:type="continuationSeparator" w:id="0">
    <w:p w:rsidR="00A46787" w:rsidRDefault="00A46787" w:rsidP="00A46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30A6"/>
    <w:multiLevelType w:val="hybridMultilevel"/>
    <w:tmpl w:val="0A7EE7EC"/>
    <w:lvl w:ilvl="0" w:tplc="F29617C0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CFF3821"/>
    <w:multiLevelType w:val="hybridMultilevel"/>
    <w:tmpl w:val="1018C18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E473B7"/>
    <w:multiLevelType w:val="hybridMultilevel"/>
    <w:tmpl w:val="F7424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63C9B"/>
    <w:multiLevelType w:val="hybridMultilevel"/>
    <w:tmpl w:val="0A7EE7EC"/>
    <w:lvl w:ilvl="0" w:tplc="F29617C0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73F1312"/>
    <w:multiLevelType w:val="hybridMultilevel"/>
    <w:tmpl w:val="08AAAF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F41E2"/>
    <w:multiLevelType w:val="hybridMultilevel"/>
    <w:tmpl w:val="0A7EE7EC"/>
    <w:lvl w:ilvl="0" w:tplc="F29617C0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E86BDC"/>
    <w:multiLevelType w:val="hybridMultilevel"/>
    <w:tmpl w:val="53DEDFE2"/>
    <w:lvl w:ilvl="0" w:tplc="7B74975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715D6"/>
    <w:multiLevelType w:val="hybridMultilevel"/>
    <w:tmpl w:val="E9D4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015FD"/>
    <w:multiLevelType w:val="hybridMultilevel"/>
    <w:tmpl w:val="751AC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070D6"/>
    <w:multiLevelType w:val="hybridMultilevel"/>
    <w:tmpl w:val="17F68848"/>
    <w:lvl w:ilvl="0" w:tplc="9AC04B3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618BF"/>
    <w:multiLevelType w:val="hybridMultilevel"/>
    <w:tmpl w:val="2E0E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D2494"/>
    <w:multiLevelType w:val="hybridMultilevel"/>
    <w:tmpl w:val="F0FA6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27FEE"/>
    <w:multiLevelType w:val="hybridMultilevel"/>
    <w:tmpl w:val="69428D26"/>
    <w:lvl w:ilvl="0" w:tplc="F29617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F7F7D"/>
    <w:multiLevelType w:val="hybridMultilevel"/>
    <w:tmpl w:val="6AA4B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568DA"/>
    <w:multiLevelType w:val="hybridMultilevel"/>
    <w:tmpl w:val="A7D4DD72"/>
    <w:lvl w:ilvl="0" w:tplc="F29617C0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8AB1CCB"/>
    <w:multiLevelType w:val="hybridMultilevel"/>
    <w:tmpl w:val="0A7EE7EC"/>
    <w:lvl w:ilvl="0" w:tplc="F29617C0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4D562B20"/>
    <w:multiLevelType w:val="hybridMultilevel"/>
    <w:tmpl w:val="64BE4D20"/>
    <w:lvl w:ilvl="0" w:tplc="F29617C0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522B7DF6"/>
    <w:multiLevelType w:val="hybridMultilevel"/>
    <w:tmpl w:val="E8A46A86"/>
    <w:lvl w:ilvl="0" w:tplc="D6563992">
      <w:start w:val="1"/>
      <w:numFmt w:val="decimal"/>
      <w:lvlText w:val="%1."/>
      <w:lvlJc w:val="left"/>
      <w:pPr>
        <w:ind w:left="11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3BC0B41"/>
    <w:multiLevelType w:val="hybridMultilevel"/>
    <w:tmpl w:val="CEEA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4458B"/>
    <w:multiLevelType w:val="hybridMultilevel"/>
    <w:tmpl w:val="A7D4DD72"/>
    <w:lvl w:ilvl="0" w:tplc="F29617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11506"/>
    <w:multiLevelType w:val="hybridMultilevel"/>
    <w:tmpl w:val="9ED85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E4486"/>
    <w:multiLevelType w:val="hybridMultilevel"/>
    <w:tmpl w:val="1D18A56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AFF2DA1"/>
    <w:multiLevelType w:val="hybridMultilevel"/>
    <w:tmpl w:val="4DFABEDE"/>
    <w:lvl w:ilvl="0" w:tplc="304414E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03591D"/>
    <w:multiLevelType w:val="hybridMultilevel"/>
    <w:tmpl w:val="F83E1084"/>
    <w:lvl w:ilvl="0" w:tplc="E0C0CEAA">
      <w:numFmt w:val="bullet"/>
      <w:lvlText w:val="-"/>
      <w:lvlJc w:val="left"/>
      <w:pPr>
        <w:ind w:left="108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2959F6"/>
    <w:multiLevelType w:val="hybridMultilevel"/>
    <w:tmpl w:val="E8A46A86"/>
    <w:lvl w:ilvl="0" w:tplc="D6563992">
      <w:start w:val="1"/>
      <w:numFmt w:val="decimal"/>
      <w:lvlText w:val="%1."/>
      <w:lvlJc w:val="left"/>
      <w:pPr>
        <w:ind w:left="11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740E0127"/>
    <w:multiLevelType w:val="hybridMultilevel"/>
    <w:tmpl w:val="90D6CD0E"/>
    <w:lvl w:ilvl="0" w:tplc="B7D87F2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14EC2"/>
    <w:multiLevelType w:val="hybridMultilevel"/>
    <w:tmpl w:val="A7D4DD72"/>
    <w:lvl w:ilvl="0" w:tplc="F29617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3"/>
  </w:num>
  <w:num w:numId="4">
    <w:abstractNumId w:val="4"/>
  </w:num>
  <w:num w:numId="5">
    <w:abstractNumId w:val="10"/>
  </w:num>
  <w:num w:numId="6">
    <w:abstractNumId w:val="18"/>
  </w:num>
  <w:num w:numId="7">
    <w:abstractNumId w:val="20"/>
  </w:num>
  <w:num w:numId="8">
    <w:abstractNumId w:val="11"/>
  </w:num>
  <w:num w:numId="9">
    <w:abstractNumId w:val="7"/>
  </w:num>
  <w:num w:numId="10">
    <w:abstractNumId w:val="2"/>
  </w:num>
  <w:num w:numId="11">
    <w:abstractNumId w:val="1"/>
  </w:num>
  <w:num w:numId="12">
    <w:abstractNumId w:val="9"/>
  </w:num>
  <w:num w:numId="13">
    <w:abstractNumId w:val="6"/>
  </w:num>
  <w:num w:numId="14">
    <w:abstractNumId w:val="22"/>
  </w:num>
  <w:num w:numId="15">
    <w:abstractNumId w:val="14"/>
  </w:num>
  <w:num w:numId="16">
    <w:abstractNumId w:val="19"/>
  </w:num>
  <w:num w:numId="17">
    <w:abstractNumId w:val="26"/>
  </w:num>
  <w:num w:numId="18">
    <w:abstractNumId w:val="0"/>
  </w:num>
  <w:num w:numId="19">
    <w:abstractNumId w:val="15"/>
  </w:num>
  <w:num w:numId="20">
    <w:abstractNumId w:val="24"/>
  </w:num>
  <w:num w:numId="21">
    <w:abstractNumId w:val="12"/>
  </w:num>
  <w:num w:numId="22">
    <w:abstractNumId w:val="17"/>
  </w:num>
  <w:num w:numId="23">
    <w:abstractNumId w:val="5"/>
  </w:num>
  <w:num w:numId="24">
    <w:abstractNumId w:val="16"/>
  </w:num>
  <w:num w:numId="25">
    <w:abstractNumId w:val="3"/>
  </w:num>
  <w:num w:numId="26">
    <w:abstractNumId w:val="2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revisionView w:inkAnnotations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6E2"/>
    <w:rsid w:val="0003288E"/>
    <w:rsid w:val="00036E1B"/>
    <w:rsid w:val="00067B50"/>
    <w:rsid w:val="00093768"/>
    <w:rsid w:val="000B6908"/>
    <w:rsid w:val="000D6F31"/>
    <w:rsid w:val="000E0274"/>
    <w:rsid w:val="000E5299"/>
    <w:rsid w:val="001173A1"/>
    <w:rsid w:val="00122656"/>
    <w:rsid w:val="00123DC6"/>
    <w:rsid w:val="00131F8F"/>
    <w:rsid w:val="00166EA0"/>
    <w:rsid w:val="0016737F"/>
    <w:rsid w:val="001A7D40"/>
    <w:rsid w:val="001F44B6"/>
    <w:rsid w:val="001F4EED"/>
    <w:rsid w:val="002035C8"/>
    <w:rsid w:val="002360AC"/>
    <w:rsid w:val="00241AAF"/>
    <w:rsid w:val="00270F03"/>
    <w:rsid w:val="00280F2F"/>
    <w:rsid w:val="00283010"/>
    <w:rsid w:val="002D44C6"/>
    <w:rsid w:val="002F35DC"/>
    <w:rsid w:val="002F4CA0"/>
    <w:rsid w:val="00336484"/>
    <w:rsid w:val="00380676"/>
    <w:rsid w:val="00382EC0"/>
    <w:rsid w:val="003879AF"/>
    <w:rsid w:val="003A5D3A"/>
    <w:rsid w:val="003B67C7"/>
    <w:rsid w:val="003B6CED"/>
    <w:rsid w:val="003D0382"/>
    <w:rsid w:val="003E156F"/>
    <w:rsid w:val="004206E2"/>
    <w:rsid w:val="00422ACB"/>
    <w:rsid w:val="00471DC9"/>
    <w:rsid w:val="00485C42"/>
    <w:rsid w:val="0049140C"/>
    <w:rsid w:val="004B1B0C"/>
    <w:rsid w:val="004C15BC"/>
    <w:rsid w:val="004E60C7"/>
    <w:rsid w:val="00517713"/>
    <w:rsid w:val="00521FF7"/>
    <w:rsid w:val="00555DE3"/>
    <w:rsid w:val="005616D6"/>
    <w:rsid w:val="005725D2"/>
    <w:rsid w:val="00577AF1"/>
    <w:rsid w:val="005855F9"/>
    <w:rsid w:val="005B7836"/>
    <w:rsid w:val="005D0C60"/>
    <w:rsid w:val="005F7ACE"/>
    <w:rsid w:val="00653811"/>
    <w:rsid w:val="00691120"/>
    <w:rsid w:val="006A5465"/>
    <w:rsid w:val="006B2EA2"/>
    <w:rsid w:val="006E7A2E"/>
    <w:rsid w:val="00713C26"/>
    <w:rsid w:val="00736483"/>
    <w:rsid w:val="00750EBF"/>
    <w:rsid w:val="00775ED7"/>
    <w:rsid w:val="00795E10"/>
    <w:rsid w:val="007A4E63"/>
    <w:rsid w:val="007B12F9"/>
    <w:rsid w:val="007E1EEF"/>
    <w:rsid w:val="007F08E7"/>
    <w:rsid w:val="007F5B29"/>
    <w:rsid w:val="0080242A"/>
    <w:rsid w:val="00804845"/>
    <w:rsid w:val="00825508"/>
    <w:rsid w:val="008335F1"/>
    <w:rsid w:val="0085298C"/>
    <w:rsid w:val="008930B0"/>
    <w:rsid w:val="008A1BD1"/>
    <w:rsid w:val="008A5BE9"/>
    <w:rsid w:val="008C0EC5"/>
    <w:rsid w:val="008C6847"/>
    <w:rsid w:val="00906218"/>
    <w:rsid w:val="0092192F"/>
    <w:rsid w:val="009A3C3E"/>
    <w:rsid w:val="009C3DEC"/>
    <w:rsid w:val="009E12ED"/>
    <w:rsid w:val="009E3102"/>
    <w:rsid w:val="009E5362"/>
    <w:rsid w:val="009E6EEA"/>
    <w:rsid w:val="00A32EA6"/>
    <w:rsid w:val="00A4364C"/>
    <w:rsid w:val="00A46787"/>
    <w:rsid w:val="00A54BD7"/>
    <w:rsid w:val="00A97378"/>
    <w:rsid w:val="00AB3CFE"/>
    <w:rsid w:val="00AF17FA"/>
    <w:rsid w:val="00AF7671"/>
    <w:rsid w:val="00B10C3A"/>
    <w:rsid w:val="00B359F2"/>
    <w:rsid w:val="00B77EB1"/>
    <w:rsid w:val="00BB22D8"/>
    <w:rsid w:val="00BD0843"/>
    <w:rsid w:val="00BD341A"/>
    <w:rsid w:val="00BF229F"/>
    <w:rsid w:val="00C14158"/>
    <w:rsid w:val="00C71CF4"/>
    <w:rsid w:val="00C90BF6"/>
    <w:rsid w:val="00CA0342"/>
    <w:rsid w:val="00CE0BC5"/>
    <w:rsid w:val="00CF338A"/>
    <w:rsid w:val="00CF509C"/>
    <w:rsid w:val="00D47475"/>
    <w:rsid w:val="00D6005F"/>
    <w:rsid w:val="00D901A8"/>
    <w:rsid w:val="00DA436D"/>
    <w:rsid w:val="00DB7E12"/>
    <w:rsid w:val="00E320C0"/>
    <w:rsid w:val="00E918E4"/>
    <w:rsid w:val="00E96313"/>
    <w:rsid w:val="00EA0ECB"/>
    <w:rsid w:val="00EC3486"/>
    <w:rsid w:val="00ED1896"/>
    <w:rsid w:val="00F02DBD"/>
    <w:rsid w:val="00F1690A"/>
    <w:rsid w:val="00F307E3"/>
    <w:rsid w:val="00F32C16"/>
    <w:rsid w:val="00F3602D"/>
    <w:rsid w:val="00F52807"/>
    <w:rsid w:val="00F528CC"/>
    <w:rsid w:val="00F530B9"/>
    <w:rsid w:val="00F57230"/>
    <w:rsid w:val="00FE2C71"/>
    <w:rsid w:val="00FF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5:docId w15:val="{64869D7D-D267-434A-B8EA-7C9DC9C6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FF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06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78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46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787"/>
    <w:rPr>
      <w:lang w:eastAsia="en-US"/>
    </w:rPr>
  </w:style>
  <w:style w:type="paragraph" w:customStyle="1" w:styleId="2909F619802848F09E01365C32F34654">
    <w:name w:val="2909F619802848F09E01365C32F34654"/>
    <w:rsid w:val="00A46787"/>
    <w:pPr>
      <w:spacing w:after="200" w:line="276" w:lineRule="auto"/>
    </w:pPr>
    <w:rPr>
      <w:rFonts w:asciiTheme="minorHAnsi" w:eastAsiaTheme="minorEastAsia" w:hAnsiTheme="minorHAnsi" w:cstheme="minorBidi"/>
      <w:lang w:val="en-US" w:eastAsia="ja-JP"/>
    </w:rPr>
  </w:style>
  <w:style w:type="table" w:styleId="TableGrid">
    <w:name w:val="Table Grid"/>
    <w:basedOn w:val="TableNormal"/>
    <w:uiPriority w:val="59"/>
    <w:locked/>
    <w:rsid w:val="00B10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0E0274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42" Type="http://schemas.openxmlformats.org/officeDocument/2006/relationships/image" Target="media/image23.png"/><Relationship Id="rId47" Type="http://schemas.openxmlformats.org/officeDocument/2006/relationships/hyperlink" Target="http://www.google.co.uk/url?url=http://www.waycooldogs.com/poisonous-foods-for-dogs-and-cats/&amp;rct=j&amp;frm=1&amp;q=&amp;esrc=s&amp;sa=U&amp;ei=qpsqVIToGcXd7ga_yIGwAg&amp;ved=0CCwQ9QEwCw&amp;usg=AFQjCNFwBbsB3iB4hAv3DXMJt0QcF6r6CQ" TargetMode="External"/><Relationship Id="rId63" Type="http://schemas.openxmlformats.org/officeDocument/2006/relationships/hyperlink" Target="http://www.google.co.uk/url?url=http://vectors8.com/blank-tv-screen/&amp;rct=j&amp;frm=1&amp;q=&amp;esrc=s&amp;sa=U&amp;ei=7ycpVPCEI4nhaqf9gNAC&amp;ved=0CDoQ9QEwEg&amp;usg=AFQjCNFieBS9_uGj1wigpm3Y5Chy1yBghg" TargetMode="External"/><Relationship Id="rId68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hyperlink" Target="http://www.google.co.uk/url?url=http://commons.wikimedia.org/wiki/File:Exclamation-mark.svg&amp;rct=j&amp;frm=1&amp;q=&amp;esrc=s&amp;sa=U&amp;ei=UP0jVJuZJdLfaIPvgdAD&amp;ved=0CDQQ9QEwDw&amp;usg=AFQjCNGGtkeIHBe4NnZHeD0yDuHUf2dgjA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hyperlink" Target="http://www.google.co.uk/url?q=http://www.answers.com/topic/blue-ribbon&amp;sa=U&amp;ei=zWo9U4KKCK-A7QbW24HwCg&amp;ved=0CDwQ9QEwBw&amp;usg=AFQjCNGgPy_ZeiTfiR-GIXIgMaCXsgCrrA" TargetMode="External"/><Relationship Id="rId32" Type="http://schemas.openxmlformats.org/officeDocument/2006/relationships/hyperlink" Target="http://www.google.co.uk/url?url=http://ayeimtellingya.blogspot.com/2013/01/classroom-diary-week-14-14-18-jan.html&amp;rct=j&amp;frm=1&amp;q=&amp;esrc=s&amp;sa=U&amp;ei=-SYpVPulHIveaMTfgtAE&amp;ved=0CC4Q9QEwDA&amp;usg=AFQjCNHhvTB8Cb0OkNXiVL8aSiiksSDbNw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hyperlink" Target="http://www.google.co.uk/url?url=http://freevectordownloadz.com/clip-art-vector/color-palette-clip-art-2/&amp;rct=j&amp;frm=1&amp;q=&amp;esrc=s&amp;sa=U&amp;ei=05wqVIKVG4fW7QbN74CYAQ&amp;ved=0CB4Q9QEwBDgU&amp;usg=AFQjCNHO70kK0JXu7yqWQQj1G1wB7CP2SQ" TargetMode="External"/><Relationship Id="rId53" Type="http://schemas.openxmlformats.org/officeDocument/2006/relationships/hyperlink" Target="http://www.google.co.uk/url?url=http://www.infotek3000.com/explore/index.htm&amp;rct=j&amp;frm=1&amp;q=&amp;esrc=s&amp;sa=U&amp;ei=1psqVOf4B4eE7gaIloGgBA&amp;ved=0CDwQ9QEwEw&amp;usg=AFQjCNGYb9KSrBEM2G4fA-hsJ9JQTFDeAQ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hyperlink" Target="http://www.google.co.uk/url?url=http://ictd.si.umich.edu/mobiles-as-assistive-technology/&amp;rct=j&amp;frm=1&amp;q=&amp;esrc=s&amp;sa=U&amp;ei=CSgpVOa3FMzmavrAgZAC&amp;ved=0CBwQ9QEwAw&amp;usg=AFQjCNH6UHC1fVNB3MvDdAkAnl-AltM4tg" TargetMode="External"/><Relationship Id="rId19" Type="http://schemas.openxmlformats.org/officeDocument/2006/relationships/hyperlink" Target="http://www.google.co.uk/url?url=http://wfc2.wiredforchange.com/o/8438/t/0/blastContent.jsp?email_blast_KEY=30799&amp;rct=j&amp;frm=1&amp;q=&amp;esrc=s&amp;sa=U&amp;ei=JJAuVPf-LuPj7Qb_4IDwDg&amp;ved=0CBgQ9QEwAQ&amp;usg=AFQjCNHsDpJVpqGijrNswzAJTTgXNyeM6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google.co.uk/url?url=http://www.clipartlord.com/category/school-clip-art/pencil-clip-art/page/2/&amp;rct=j&amp;frm=1&amp;q=&amp;esrc=s&amp;sa=U&amp;ei=ISYpVJLDCs3sapyAgfgH&amp;ved=0CB4Q9QEwBA&amp;usg=AFQjCNGnKo0gyvTzmpbxmJoAJadoRIb-vw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://www.google.co.uk/url?url=http://tribune.com.pk/story/399833/teens-favor-facetime-over-facebook-us-survey-finds/&amp;rct=j&amp;frm=1&amp;q=&amp;esrc=s&amp;sa=U&amp;ei=Cg8kVKKUPNTZaquWguAP&amp;ved=0CC4Q9QEwDA&amp;usg=AFQjCNEU8C50zIxZ3Bbj5oshzJ3OxM0OOQ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5.jpeg"/><Relationship Id="rId69" Type="http://schemas.openxmlformats.org/officeDocument/2006/relationships/hyperlink" Target="http://www.google.co.uk/url?url=http://fvincent.wikispaces.com/Homework&amp;rct=j&amp;frm=1&amp;q=&amp;esrc=s&amp;sa=U&amp;ei=hGMyVNzILM6f7gaZh4CwBg&amp;ved=0CDAQ9QEwDTjoAg&amp;usg=AFQjCNG5jCJKObA69orw7l4XHUmt11Wx8g" TargetMode="External"/><Relationship Id="rId8" Type="http://schemas.openxmlformats.org/officeDocument/2006/relationships/hyperlink" Target="http://www.google.co.uk/url?url=http://www.collaborationclipart.com/2012/05/my-neighbourhood.html&amp;rct=j&amp;frm=1&amp;q=&amp;esrc=s&amp;sa=U&amp;ei=o2IyVMjGOIbe7AarsoCQCQ&amp;ved=0CBoQ9QEwAjigAQ&amp;usg=AFQjCNGdxjj68AsXgcbX8zgJH3hhtrtPkQ" TargetMode="External"/><Relationship Id="rId51" Type="http://schemas.openxmlformats.org/officeDocument/2006/relationships/hyperlink" Target="http://www.google.co.uk/url?url=http://commons.wikimedia.org/wiki/File:Xbox-Duke-Controller.jpg&amp;rct=j&amp;frm=1&amp;q=&amp;esrc=s&amp;sa=U&amp;ei=vCcpVODoEc3OaN6qgIgC&amp;ved=0CBoQ9QEwAg&amp;usg=AFQjCNHUDKg1qHXQe2uNhcnnWhDp1Makp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http://www.google.co.uk/url?url=http://drkblog.wordpress.com/2010/11/30/finishing-up/&amp;rct=j&amp;frm=1&amp;q=&amp;esrc=s&amp;sa=U&amp;ei=XJIqVNaYMuLW7Qbti4GoAQ&amp;ved=0CDIQ9QEwDjgo&amp;usg=AFQjCNEctZjqdW_Wh29XCPXT90I-ZADVWg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2.png"/><Relationship Id="rId67" Type="http://schemas.openxmlformats.org/officeDocument/2006/relationships/image" Target="media/image37.png"/><Relationship Id="rId20" Type="http://schemas.openxmlformats.org/officeDocument/2006/relationships/hyperlink" Target="http://www.google.co.uk/url?url=http://findicons.com/icon/184646/camera&amp;rct=j&amp;frm=1&amp;q=&amp;esrc=s&amp;sa=U&amp;ei=8iUpVPjqF4znapKGgOAN&amp;ved=0CDIQ9QEwDg&amp;usg=AFQjCNEFNqI9thgBIWwpWfW25UDVwfMJxw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29.jpeg"/><Relationship Id="rId62" Type="http://schemas.openxmlformats.org/officeDocument/2006/relationships/image" Target="media/image34.jpeg"/><Relationship Id="rId70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hyperlink" Target="http://www.google.co.uk/url?url=http://www.sonisite.com/HippoCampus---Homework-and-Study-Help---Free-help-with-&amp;rct=j&amp;frm=1&amp;q=&amp;esrc=s&amp;sa=U&amp;ei=mSYpVP68KIPjaM-AgfgN&amp;ved=0CCIQ9QEwBg&amp;usg=AFQjCNHO6VrhtBDHoJJHHjNyh8KRn056Ag" TargetMode="External"/><Relationship Id="rId49" Type="http://schemas.openxmlformats.org/officeDocument/2006/relationships/hyperlink" Target="http://www.google.co.uk/url?url=http://anysnapshot.com/sports-vector-free-2/&amp;rct=j&amp;frm=1&amp;q=&amp;esrc=s&amp;sa=U&amp;ei=bpsqVOL_AfG07QbagIHwBQ&amp;ved=0CBYQ9QEwAA&amp;usg=AFQjCNHYeFvzhJ7bNakLDMC83JOj4w8kjw" TargetMode="External"/><Relationship Id="rId57" Type="http://schemas.openxmlformats.org/officeDocument/2006/relationships/hyperlink" Target="http://www.google.co.uk/url?url=http://linked2leadership.com/2011/09/21/unwritten-rules-career-success/&amp;rct=j&amp;frm=1&amp;q=&amp;esrc=s&amp;sa=U&amp;ei=D54qVIqnAuOE7gaZz4HwDQ&amp;ved=0CB4Q9QEwBA&amp;usg=AFQjCNG9fmFkkAAwFb3BvvC-QZJ-W0S1EA" TargetMode="External"/><Relationship Id="rId10" Type="http://schemas.openxmlformats.org/officeDocument/2006/relationships/hyperlink" Target="http://www.google.co.uk/url?url=http://blog.en.idealist.org/job-education-spotlight/&amp;rct=j&amp;frm=1&amp;q=&amp;esrc=s&amp;sa=U&amp;ei=mmQyVLndIbOM7AaFhoHoCQ&amp;ved=0CBgQ9QEwAQ&amp;usg=AFQjCNGuupJ_VSVhJ6ebxFQWUXkADDs88A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3.png"/><Relationship Id="rId65" Type="http://schemas.openxmlformats.org/officeDocument/2006/relationships/hyperlink" Target="http://www.google.co.uk/url?url=http://commons.wikimedia.org/wiki/File:Wii_console.png&amp;rct=j&amp;frm=1&amp;q=&amp;esrc=s&amp;sa=U&amp;ei=2ScpVJixG5XnavTKgNAJ&amp;ved=0CCAQ9QEwBQ&amp;usg=AFQjCNGsfHsdkcjaSDCrF_l-LGE-mIZrCQ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google.co.uk/url?url=http://spyglassviewer.wordpress.com/2013/08/09/the-endless-debate-medical-vs-dental/&amp;rct=j&amp;frm=1&amp;q=&amp;esrc=s&amp;sa=U&amp;ei=WvsjVMiFDpXvaPLdgQg&amp;ved=0CC4Q9QEwDA&amp;usg=AFQjCNHx8Jmldd2ivh-mac-f-50DcngTeQ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jpeg"/><Relationship Id="rId34" Type="http://schemas.openxmlformats.org/officeDocument/2006/relationships/hyperlink" Target="http://www.google.co.uk/url?url=http://mredson.weebly.com/homework-information.html&amp;rct=j&amp;frm=1&amp;q=&amp;esrc=s&amp;sa=U&amp;ei=fSYpVMejONPiaPzegpAE&amp;ved=0CDIQ9QEwDjgU&amp;usg=AFQjCNFPvn3L4nHLrSWt-QZORnBWYOBPv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www.google.co.uk/url?url=http://alxandra1.wordpress.com/category/uncategorized/&amp;rct=j&amp;frm=1&amp;q=&amp;esrc=s&amp;sa=U&amp;ei=XpwqVNLnJIbd7Qa8nIDwBA&amp;ved=0CDYQ9QEwEA&amp;usg=AFQjCNFQUoF7mLGfw6vEAjdrd1AOwEtLwg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2F9E-E222-4866-BED0-8BAA920E8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20053F77</Template>
  <TotalTime>0</TotalTime>
  <Pages>20</Pages>
  <Words>1043</Words>
  <Characters>5946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Jamison</dc:creator>
  <cp:lastModifiedBy>B COREY</cp:lastModifiedBy>
  <cp:revision>2</cp:revision>
  <cp:lastPrinted>2019-03-25T14:13:00Z</cp:lastPrinted>
  <dcterms:created xsi:type="dcterms:W3CDTF">2019-05-29T10:29:00Z</dcterms:created>
  <dcterms:modified xsi:type="dcterms:W3CDTF">2019-05-29T10:29:00Z</dcterms:modified>
</cp:coreProperties>
</file>